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40642DD" w14:textId="650C5362" w:rsidR="00F87859" w:rsidRDefault="00927239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2241920" behindDoc="0" locked="0" layoutInCell="1" allowOverlap="1" wp14:anchorId="565E838B" wp14:editId="1BC93454">
            <wp:simplePos x="0" y="0"/>
            <wp:positionH relativeFrom="margin">
              <wp:posOffset>-190500</wp:posOffset>
            </wp:positionH>
            <wp:positionV relativeFrom="paragraph">
              <wp:posOffset>-297180</wp:posOffset>
            </wp:positionV>
            <wp:extent cx="3371162" cy="1247775"/>
            <wp:effectExtent l="0" t="0" r="0" b="0"/>
            <wp:wrapNone/>
            <wp:docPr id="41" name="Picture 41" descr="Logo for the Reserve Bank of New Zealand - Te Pūtea Matua. Black and pink text on a white background, with a black cross hatch desig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 for the Reserve Bank of New Zealand - Te Pūtea Matua. Black and pink text on a white background, with a black cross hatch design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162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9024" behindDoc="0" locked="0" layoutInCell="1" allowOverlap="1" wp14:anchorId="38A46370" wp14:editId="1DCA886E">
            <wp:simplePos x="0" y="0"/>
            <wp:positionH relativeFrom="margin">
              <wp:posOffset>4677410</wp:posOffset>
            </wp:positionH>
            <wp:positionV relativeFrom="page">
              <wp:posOffset>467995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3FDCC4" w14:textId="77777777" w:rsidR="00F87859" w:rsidRDefault="00F87859" w:rsidP="00F87859">
      <w:pPr>
        <w:rPr>
          <w:rFonts w:cs="Arial"/>
          <w:szCs w:val="32"/>
        </w:rPr>
      </w:pPr>
    </w:p>
    <w:p w14:paraId="00054C29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6647653C" w14:textId="77777777" w:rsidR="00F87859" w:rsidRDefault="00F87859" w:rsidP="00F87859">
      <w:pPr>
        <w:rPr>
          <w:rFonts w:cs="Arial"/>
          <w:szCs w:val="32"/>
        </w:rPr>
      </w:pPr>
    </w:p>
    <w:p w14:paraId="5C038C4F" w14:textId="77777777" w:rsidR="00F87859" w:rsidRDefault="00F87859" w:rsidP="00F87859">
      <w:pPr>
        <w:rPr>
          <w:rFonts w:cs="Arial"/>
          <w:szCs w:val="32"/>
        </w:rPr>
      </w:pPr>
    </w:p>
    <w:p w14:paraId="0F2A8E6A" w14:textId="77777777" w:rsidR="00F87859" w:rsidRPr="00691E82" w:rsidRDefault="00F87859" w:rsidP="007E7233">
      <w:pPr>
        <w:ind w:left="0"/>
        <w:rPr>
          <w:rFonts w:cs="Arial"/>
          <w:b/>
          <w:szCs w:val="32"/>
        </w:rPr>
      </w:pPr>
    </w:p>
    <w:p w14:paraId="004E327D" w14:textId="77777777" w:rsidR="00B86664" w:rsidRDefault="00B86664" w:rsidP="00B86664">
      <w:pPr>
        <w:pStyle w:val="Title"/>
      </w:pPr>
      <w:r>
        <w:t xml:space="preserve">Keeping cash local: </w:t>
      </w:r>
    </w:p>
    <w:p w14:paraId="150CAE1E" w14:textId="7A5DB8C4" w:rsidR="00B86664" w:rsidRPr="00B86664" w:rsidRDefault="00B86664" w:rsidP="00B86664">
      <w:pPr>
        <w:pStyle w:val="Title"/>
      </w:pPr>
      <w:r>
        <w:t>Part 2 – survey</w:t>
      </w:r>
    </w:p>
    <w:p w14:paraId="79D51E7D" w14:textId="49277B1D" w:rsidR="00887F23" w:rsidRDefault="00F3498C" w:rsidP="00F87859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0AAADCCF" wp14:editId="4BBDCA55">
                <wp:simplePos x="0" y="0"/>
                <wp:positionH relativeFrom="column">
                  <wp:posOffset>762000</wp:posOffset>
                </wp:positionH>
                <wp:positionV relativeFrom="paragraph">
                  <wp:posOffset>314325</wp:posOffset>
                </wp:positionV>
                <wp:extent cx="4434840" cy="3642360"/>
                <wp:effectExtent l="0" t="0" r="3810" b="0"/>
                <wp:wrapNone/>
                <wp:docPr id="2141268883" name="Group 1" descr="Image of a person thinking, with the words &quot;What do you think?&quot; below them. There is some New Zealand cash notes and coins they are looking at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4840" cy="3642360"/>
                          <a:chOff x="0" y="0"/>
                          <a:chExt cx="3760470" cy="3219754"/>
                        </a:xfrm>
                      </wpg:grpSpPr>
                      <pic:pic xmlns:pic="http://schemas.openxmlformats.org/drawingml/2006/picture">
                        <pic:nvPicPr>
                          <pic:cNvPr id="428304037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89329"/>
                            <a:ext cx="2130425" cy="2130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0316462" name="Picture 158247533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11680" y="0"/>
                            <a:ext cx="1748790" cy="1748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600352" id="Group 1" o:spid="_x0000_s1026" alt="Image of a person thinking, with the words &quot;What do you think?&quot; below them. There is some New Zealand cash notes and coins they are looking at." style="position:absolute;margin-left:60pt;margin-top:24.75pt;width:349.2pt;height:286.8pt;z-index:251840512;mso-width-relative:margin;mso-height-relative:margin" coordsize="37604,32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top:10893;width:21304;height:21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">
                  <v:imagedata r:id="rId11" o:title=""/>
                </v:shape>
                <v:shape id="Picture 1582475339" o:spid="_x0000_s1028" type="#_x0000_t75" alt="&quot;&quot;" style="position:absolute;left:20116;width:17488;height:17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">
                  <v:imagedata r:id="rId12" o:title=""/>
                </v:shape>
              </v:group>
            </w:pict>
          </mc:Fallback>
        </mc:AlternateContent>
      </w:r>
    </w:p>
    <w:p w14:paraId="7FFF9F83" w14:textId="0B140566" w:rsidR="00887F23" w:rsidRDefault="00887F23" w:rsidP="00F87859">
      <w:pPr>
        <w:pStyle w:val="Title"/>
      </w:pPr>
    </w:p>
    <w:p w14:paraId="0C975968" w14:textId="2AA4153E" w:rsidR="00887F23" w:rsidRDefault="00887F23" w:rsidP="00F87859">
      <w:pPr>
        <w:pStyle w:val="Title"/>
      </w:pPr>
    </w:p>
    <w:p w14:paraId="254DA527" w14:textId="556CE640" w:rsidR="00887F23" w:rsidRDefault="00887F23" w:rsidP="00F87859">
      <w:pPr>
        <w:pStyle w:val="Title"/>
      </w:pPr>
    </w:p>
    <w:p w14:paraId="2EC58FC0" w14:textId="6506673B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 w:rsidRPr="00691E82">
        <w:rPr>
          <w:sz w:val="104"/>
          <w:szCs w:val="86"/>
        </w:rPr>
        <w:br/>
      </w:r>
      <w:r w:rsidR="00570380">
        <w:br/>
      </w:r>
      <w:r w:rsidR="00887F23" w:rsidRPr="00570380">
        <w:t xml:space="preserve">Published: </w:t>
      </w:r>
      <w:r w:rsidR="00BE2259">
        <w:t xml:space="preserve">May </w:t>
      </w:r>
      <w:r w:rsidR="00F3498C">
        <w:t>2026</w:t>
      </w:r>
    </w:p>
    <w:p w14:paraId="6C2896A2" w14:textId="65B555D9" w:rsidR="00570380" w:rsidRP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124EA8">
        <w:rPr>
          <w:noProof/>
          <w:lang w:val="en-NZ" w:eastAsia="en-NZ"/>
        </w:rPr>
        <w:lastRenderedPageBreak/>
        <w:t xml:space="preserve">About this </w:t>
      </w:r>
      <w:r w:rsidR="00B86664">
        <w:rPr>
          <w:noProof/>
          <w:lang w:val="en-NZ" w:eastAsia="en-NZ"/>
        </w:rPr>
        <w:t>Easy Read</w:t>
      </w:r>
    </w:p>
    <w:p w14:paraId="6C27B58B" w14:textId="77777777" w:rsidR="00D852B6" w:rsidRDefault="00D852B6" w:rsidP="006C4B90"/>
    <w:p w14:paraId="4A6C7687" w14:textId="77777777" w:rsidR="00EF4A04" w:rsidRDefault="00BD34B6" w:rsidP="006C4B90">
      <w:r>
        <w:rPr>
          <w:noProof/>
        </w:rPr>
        <w:drawing>
          <wp:anchor distT="0" distB="0" distL="114300" distR="114300" simplePos="0" relativeHeight="251683840" behindDoc="0" locked="0" layoutInCell="1" allowOverlap="1" wp14:anchorId="20577E98" wp14:editId="2B22219F">
            <wp:simplePos x="0" y="0"/>
            <wp:positionH relativeFrom="margin">
              <wp:align>left</wp:align>
            </wp:positionH>
            <wp:positionV relativeFrom="paragraph">
              <wp:posOffset>259715</wp:posOffset>
            </wp:positionV>
            <wp:extent cx="1424427" cy="1310485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05310" w14:textId="77777777" w:rsidR="00927239" w:rsidRDefault="00373569" w:rsidP="006C4B90">
      <w:pPr>
        <w:rPr>
          <w:b/>
          <w:bCs/>
        </w:rPr>
      </w:pPr>
      <w:r>
        <w:t xml:space="preserve">This Easy Read </w:t>
      </w:r>
      <w:r w:rsidR="00B86664">
        <w:t>is</w:t>
      </w:r>
      <w:r w:rsidR="002427F1">
        <w:t xml:space="preserve"> a </w:t>
      </w:r>
      <w:r w:rsidR="002427F1" w:rsidRPr="002427F1">
        <w:rPr>
          <w:b/>
          <w:bCs/>
        </w:rPr>
        <w:t>survey</w:t>
      </w:r>
      <w:r w:rsidR="00B86664">
        <w:t xml:space="preserve"> from the </w:t>
      </w:r>
      <w:r w:rsidR="00B86664" w:rsidRPr="00343FEA">
        <w:rPr>
          <w:b/>
          <w:bCs/>
        </w:rPr>
        <w:t xml:space="preserve">Reserve Bank of New Zealand – </w:t>
      </w:r>
    </w:p>
    <w:p w14:paraId="252E7E27" w14:textId="2C376451" w:rsidR="00B86664" w:rsidRDefault="00B86664" w:rsidP="006C4B90">
      <w:r w:rsidRPr="00343FEA">
        <w:rPr>
          <w:b/>
          <w:bCs/>
        </w:rPr>
        <w:t xml:space="preserve">Te </w:t>
      </w:r>
      <w:proofErr w:type="spellStart"/>
      <w:r w:rsidRPr="00343FEA">
        <w:rPr>
          <w:b/>
          <w:bCs/>
        </w:rPr>
        <w:t>Pūtea</w:t>
      </w:r>
      <w:proofErr w:type="spellEnd"/>
      <w:r w:rsidRPr="00343FEA">
        <w:rPr>
          <w:b/>
          <w:bCs/>
        </w:rPr>
        <w:t xml:space="preserve"> Matua.</w:t>
      </w:r>
      <w:r>
        <w:t xml:space="preserve"> </w:t>
      </w:r>
    </w:p>
    <w:p w14:paraId="03AA54DF" w14:textId="77777777" w:rsidR="00B86664" w:rsidRDefault="00B86664" w:rsidP="006C4B90"/>
    <w:p w14:paraId="3868FC46" w14:textId="77777777" w:rsidR="002427F1" w:rsidRDefault="002427F1" w:rsidP="006C4B90">
      <w:r>
        <w:rPr>
          <w:noProof/>
        </w:rPr>
        <w:drawing>
          <wp:anchor distT="0" distB="0" distL="114300" distR="114300" simplePos="0" relativeHeight="251966464" behindDoc="0" locked="0" layoutInCell="1" allowOverlap="1" wp14:anchorId="65C52A61" wp14:editId="5E6D67A2">
            <wp:simplePos x="0" y="0"/>
            <wp:positionH relativeFrom="margin">
              <wp:align>left</wp:align>
            </wp:positionH>
            <wp:positionV relativeFrom="paragraph">
              <wp:posOffset>217170</wp:posOffset>
            </wp:positionV>
            <wp:extent cx="1428750" cy="1428750"/>
            <wp:effectExtent l="0" t="0" r="0" b="0"/>
            <wp:wrapNone/>
            <wp:docPr id="1345188160" name="Picture 13451881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188160" name="Picture 13451881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9046" cy="1429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1" locked="0" layoutInCell="1" allowOverlap="1" wp14:anchorId="5433EE8A" wp14:editId="262DA611">
                <wp:simplePos x="0" y="0"/>
                <wp:positionH relativeFrom="margin">
                  <wp:align>right</wp:align>
                </wp:positionH>
                <wp:positionV relativeFrom="paragraph">
                  <wp:posOffset>263083</wp:posOffset>
                </wp:positionV>
                <wp:extent cx="3600000" cy="876300"/>
                <wp:effectExtent l="0" t="0" r="635" b="0"/>
                <wp:wrapNone/>
                <wp:docPr id="579793444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76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998F05" id="Rectangle 2" o:spid="_x0000_s1026" alt="&quot;&quot;" style="position:absolute;margin-left:232.25pt;margin-top:20.7pt;width:283.45pt;height:69pt;z-index:-2513489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2EA2E7D7" w14:textId="77777777" w:rsidR="002427F1" w:rsidRDefault="002427F1" w:rsidP="006C4B90">
      <w:r>
        <w:t xml:space="preserve">A </w:t>
      </w:r>
      <w:r w:rsidRPr="00D90E70">
        <w:rPr>
          <w:b/>
          <w:bCs/>
        </w:rPr>
        <w:t>survey</w:t>
      </w:r>
      <w:r>
        <w:t xml:space="preserve"> is a list of questions that you can answer.</w:t>
      </w:r>
    </w:p>
    <w:p w14:paraId="3AA4F7DA" w14:textId="77777777" w:rsidR="002427F1" w:rsidRDefault="002427F1" w:rsidP="006C4B90"/>
    <w:p w14:paraId="44197E2A" w14:textId="2824D97F" w:rsidR="00ED5FF9" w:rsidRDefault="00ED5FF9" w:rsidP="00ED5FF9">
      <w:r>
        <w:rPr>
          <w:noProof/>
        </w:rPr>
        <mc:AlternateContent>
          <mc:Choice Requires="wps">
            <w:drawing>
              <wp:anchor distT="0" distB="0" distL="114300" distR="114300" simplePos="0" relativeHeight="252247040" behindDoc="1" locked="0" layoutInCell="1" allowOverlap="1" wp14:anchorId="6C6B167D" wp14:editId="4D6593D3">
                <wp:simplePos x="0" y="0"/>
                <wp:positionH relativeFrom="margin">
                  <wp:align>right</wp:align>
                </wp:positionH>
                <wp:positionV relativeFrom="paragraph">
                  <wp:posOffset>299775</wp:posOffset>
                </wp:positionV>
                <wp:extent cx="3600000" cy="3824578"/>
                <wp:effectExtent l="0" t="0" r="635" b="5080"/>
                <wp:wrapNone/>
                <wp:docPr id="955220066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82457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0D90BA" id="Rectangle 2" o:spid="_x0000_s1026" alt="&quot;&quot;" style="position:absolute;margin-left:232.25pt;margin-top:23.6pt;width:283.45pt;height:301.15pt;z-index:-2510694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1530C863" w14:textId="44450D87" w:rsidR="00ED5FF9" w:rsidRDefault="00ED5FF9" w:rsidP="00ED5FF9">
      <w:r>
        <w:rPr>
          <w:noProof/>
        </w:rPr>
        <mc:AlternateContent>
          <mc:Choice Requires="wpg">
            <w:drawing>
              <wp:anchor distT="0" distB="0" distL="114300" distR="114300" simplePos="0" relativeHeight="252249088" behindDoc="0" locked="0" layoutInCell="1" allowOverlap="1" wp14:anchorId="430AA171" wp14:editId="064DFF68">
                <wp:simplePos x="0" y="0"/>
                <wp:positionH relativeFrom="margin">
                  <wp:posOffset>0</wp:posOffset>
                </wp:positionH>
                <wp:positionV relativeFrom="paragraph">
                  <wp:posOffset>375037</wp:posOffset>
                </wp:positionV>
                <wp:extent cx="1619885" cy="1223645"/>
                <wp:effectExtent l="0" t="0" r="0" b="0"/>
                <wp:wrapNone/>
                <wp:docPr id="1885435485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223645"/>
                          <a:chOff x="0" y="0"/>
                          <a:chExt cx="1452328" cy="1069837"/>
                        </a:xfrm>
                      </wpg:grpSpPr>
                      <pic:pic xmlns:pic="http://schemas.openxmlformats.org/drawingml/2006/picture">
                        <pic:nvPicPr>
                          <pic:cNvPr id="1420448084" name="Picture 4164006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760" cy="41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801758" name="Picture 4164006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35172" y="174928"/>
                            <a:ext cx="869950" cy="41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464222" name="Picture 4164006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86247" y="326003"/>
                            <a:ext cx="866775" cy="41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2000700" name="Picture 4164006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45273" y="477078"/>
                            <a:ext cx="859155" cy="41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167310" name="Picture 4164006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596348" y="652007"/>
                            <a:ext cx="855980" cy="417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7033F7" id="Group 39" o:spid="_x0000_s1026" alt="&quot;&quot;" style="position:absolute;margin-left:0;margin-top:29.55pt;width:127.55pt;height:96.35pt;z-index:252249088;mso-position-horizontal-relative:margin;mso-width-relative:margin;mso-height-relative:margin" coordsize="14523,1069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6400688" o:spid="_x0000_s1027" type="#_x0000_t75" alt="&quot;&quot;" style="position:absolute;width:8737;height:4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">
                  <v:imagedata r:id="rId20" o:title=""/>
                </v:shape>
                <v:shape id="Picture 416400688" o:spid="_x0000_s1028" type="#_x0000_t75" alt="&quot;&quot;" style="position:absolute;left:1351;top:1749;width:8700;height:4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">
                  <v:imagedata r:id="rId21" o:title=""/>
                </v:shape>
                <v:shape id="Picture 416400688" o:spid="_x0000_s1029" type="#_x0000_t75" alt="&quot;&quot;" style="position:absolute;left:2862;top:3260;width:8668;height:4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">
                  <v:imagedata r:id="rId22" o:title=""/>
                </v:shape>
                <v:shape id="Picture 416400688" o:spid="_x0000_s1030" type="#_x0000_t75" alt="&quot;&quot;" style="position:absolute;left:4452;top:4770;width:8592;height:4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">
                  <v:imagedata r:id="rId23" o:title=""/>
                </v:shape>
                <v:shape id="Picture 416400688" o:spid="_x0000_s1031" type="#_x0000_t75" alt="&quot;&quot;" style="position:absolute;left:5963;top:6520;width:8560;height:4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">
                  <v:imagedata r:id="rId24" o:title=""/>
                </v:shape>
                <w10:wrap anchorx="margin"/>
              </v:group>
            </w:pict>
          </mc:Fallback>
        </mc:AlternateContent>
      </w:r>
      <w:r>
        <w:t>The</w:t>
      </w:r>
      <w:r w:rsidRPr="00343FEA">
        <w:rPr>
          <w:b/>
          <w:bCs/>
        </w:rPr>
        <w:t xml:space="preserve"> Reserve Bank of New </w:t>
      </w:r>
      <w:r>
        <w:rPr>
          <w:b/>
          <w:bCs/>
        </w:rPr>
        <w:br/>
      </w:r>
      <w:r w:rsidRPr="00343FEA">
        <w:rPr>
          <w:b/>
          <w:bCs/>
        </w:rPr>
        <w:t xml:space="preserve">Zealand – Te </w:t>
      </w:r>
      <w:proofErr w:type="spellStart"/>
      <w:r w:rsidRPr="00343FEA">
        <w:rPr>
          <w:b/>
          <w:bCs/>
        </w:rPr>
        <w:t>Pūtea</w:t>
      </w:r>
      <w:proofErr w:type="spellEnd"/>
      <w:r w:rsidRPr="00343FEA">
        <w:rPr>
          <w:b/>
          <w:bCs/>
        </w:rPr>
        <w:t xml:space="preserve"> Matua</w:t>
      </w:r>
      <w:r>
        <w:rPr>
          <w:b/>
          <w:bCs/>
        </w:rPr>
        <w:t xml:space="preserve"> </w:t>
      </w:r>
      <w:r>
        <w:t>is the part of the Government that looks after:</w:t>
      </w:r>
    </w:p>
    <w:p w14:paraId="0B842C46" w14:textId="77777777" w:rsidR="00ED5FF9" w:rsidRDefault="00ED5FF9" w:rsidP="00ED5FF9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248064" behindDoc="0" locked="0" layoutInCell="1" allowOverlap="1" wp14:anchorId="79034EBC" wp14:editId="0EF072FE">
                <wp:simplePos x="0" y="0"/>
                <wp:positionH relativeFrom="column">
                  <wp:posOffset>0</wp:posOffset>
                </wp:positionH>
                <wp:positionV relativeFrom="paragraph">
                  <wp:posOffset>406096</wp:posOffset>
                </wp:positionV>
                <wp:extent cx="1440000" cy="1764000"/>
                <wp:effectExtent l="0" t="0" r="8255" b="8255"/>
                <wp:wrapNone/>
                <wp:docPr id="509558690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0000" cy="1764000"/>
                          <a:chOff x="0" y="0"/>
                          <a:chExt cx="1335377" cy="1677284"/>
                        </a:xfrm>
                      </wpg:grpSpPr>
                      <pic:pic xmlns:pic="http://schemas.openxmlformats.org/drawingml/2006/picture">
                        <pic:nvPicPr>
                          <pic:cNvPr id="1797539084" name="Picture 4164006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895" cy="810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6720580" name="Picture 2966275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08883" y="174929"/>
                            <a:ext cx="810895" cy="810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977652" name="Picture 11558335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628153"/>
                            <a:ext cx="810895" cy="810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0452398" name="Picture 187045654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41906" y="858741"/>
                            <a:ext cx="731520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396426" name="Picture 79337396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715617" y="1057524"/>
                            <a:ext cx="619760" cy="619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FCDDB4" id="Group 38" o:spid="_x0000_s1026" alt="&quot;&quot;" style="position:absolute;margin-left:0;margin-top:32pt;width:113.4pt;height:138.9pt;z-index:252248064;mso-width-relative:margin;mso-height-relative:margin" coordsize="13353,16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">
                <v:shape id="Picture 416400688" o:spid="_x0000_s1027" type="#_x0000_t75" alt="&quot;&quot;" style="position:absolute;width:8108;height:8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">
                  <v:imagedata r:id="rId30" o:title=""/>
                </v:shape>
                <v:shape id="Picture 296627532" o:spid="_x0000_s1028" type="#_x0000_t75" alt="&quot;&quot;" style="position:absolute;left:5088;top:1749;width:8109;height:8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">
                  <v:imagedata r:id="rId31" o:title=""/>
                </v:shape>
                <v:shape id="Picture 115583354" o:spid="_x0000_s1029" type="#_x0000_t75" alt="&quot;&quot;" style="position:absolute;top:6281;width:8108;height:8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">
                  <v:imagedata r:id="rId32" o:title=""/>
                </v:shape>
                <v:shape id="Picture 1870456548" o:spid="_x0000_s1030" type="#_x0000_t75" alt="&quot;&quot;" style="position:absolute;left:3419;top:8587;width:7315;height: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">
                  <v:imagedata r:id="rId33" o:title=""/>
                </v:shape>
                <v:shape id="Picture 793373966" o:spid="_x0000_s1031" type="#_x0000_t75" alt="&quot;&quot;" style="position:absolute;left:7156;top:10575;width:6197;height:6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">
                  <v:imagedata r:id="rId34" o:title=""/>
                </v:shape>
              </v:group>
            </w:pict>
          </mc:Fallback>
        </mc:AlternateContent>
      </w:r>
      <w:r>
        <w:t>notes</w:t>
      </w:r>
    </w:p>
    <w:p w14:paraId="68A336A5" w14:textId="77777777" w:rsidR="00ED5FF9" w:rsidRDefault="00ED5FF9" w:rsidP="00ED5FF9">
      <w:pPr>
        <w:pStyle w:val="Listtoplevel"/>
      </w:pPr>
      <w:r>
        <w:t>coins</w:t>
      </w:r>
    </w:p>
    <w:p w14:paraId="58744124" w14:textId="77777777" w:rsidR="00ED5FF9" w:rsidRDefault="00ED5FF9" w:rsidP="00ED5FF9">
      <w:pPr>
        <w:pStyle w:val="Listtoplevel"/>
      </w:pPr>
      <w:r>
        <w:t>things to do with money in Aotearoa New Zealand.</w:t>
      </w:r>
    </w:p>
    <w:p w14:paraId="6251F3BC" w14:textId="7EF3DCD0" w:rsidR="00B86664" w:rsidRDefault="00B86664" w:rsidP="00ED5FF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222EB847" wp14:editId="668419FE">
                <wp:simplePos x="0" y="0"/>
                <wp:positionH relativeFrom="margin">
                  <wp:posOffset>2150110</wp:posOffset>
                </wp:positionH>
                <wp:positionV relativeFrom="paragraph">
                  <wp:posOffset>-55245</wp:posOffset>
                </wp:positionV>
                <wp:extent cx="3600000" cy="2552700"/>
                <wp:effectExtent l="0" t="0" r="635" b="0"/>
                <wp:wrapNone/>
                <wp:docPr id="1405267568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527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4BFA9A" id="Rectangle 2" o:spid="_x0000_s1026" alt="&quot;&quot;" style="position:absolute;margin-left:169.3pt;margin-top:-4.35pt;width:283.45pt;height:201pt;z-index:-25147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" fillcolor="#ffe599 [1303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5632" behindDoc="0" locked="0" layoutInCell="1" allowOverlap="1" wp14:anchorId="093576E2" wp14:editId="39168F13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612038" cy="596900"/>
            <wp:effectExtent l="0" t="0" r="0" b="0"/>
            <wp:wrapNone/>
            <wp:docPr id="296566192" name="Picture 2965661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566192" name="Picture 2965661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15250" cy="598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In this Easy Read the </w:t>
      </w:r>
      <w:r w:rsidRPr="00343FEA">
        <w:rPr>
          <w:b/>
          <w:bCs/>
        </w:rPr>
        <w:t xml:space="preserve">Reserve Bank of New Zealand – Te </w:t>
      </w:r>
      <w:proofErr w:type="spellStart"/>
      <w:r w:rsidRPr="00343FEA">
        <w:rPr>
          <w:b/>
          <w:bCs/>
        </w:rPr>
        <w:t>Pūtea</w:t>
      </w:r>
      <w:proofErr w:type="spellEnd"/>
      <w:r w:rsidRPr="00343FEA">
        <w:rPr>
          <w:b/>
          <w:bCs/>
        </w:rPr>
        <w:t xml:space="preserve"> Matua</w:t>
      </w:r>
      <w:r>
        <w:t xml:space="preserve"> will be called the </w:t>
      </w:r>
      <w:r w:rsidRPr="00552EA5">
        <w:rPr>
          <w:b/>
          <w:bCs/>
        </w:rPr>
        <w:t>Reserve Bank</w:t>
      </w:r>
      <w:r w:rsidRPr="00552EA5">
        <w:t>.</w:t>
      </w:r>
    </w:p>
    <w:p w14:paraId="7D0057FF" w14:textId="77777777" w:rsidR="00B86664" w:rsidRDefault="00B86664" w:rsidP="00E8091B">
      <w:r>
        <w:rPr>
          <w:noProof/>
        </w:rPr>
        <w:drawing>
          <wp:anchor distT="0" distB="0" distL="114300" distR="114300" simplePos="0" relativeHeight="251846656" behindDoc="0" locked="0" layoutInCell="1" allowOverlap="1" wp14:anchorId="23D3399C" wp14:editId="317BA43E">
            <wp:simplePos x="0" y="0"/>
            <wp:positionH relativeFrom="margin">
              <wp:align>left</wp:align>
            </wp:positionH>
            <wp:positionV relativeFrom="paragraph">
              <wp:posOffset>113030</wp:posOffset>
            </wp:positionV>
            <wp:extent cx="1447800" cy="1447800"/>
            <wp:effectExtent l="0" t="0" r="0" b="0"/>
            <wp:wrapNone/>
            <wp:docPr id="979918413" name="Picture 9799184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918413" name="Picture 9799184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CD6A3" w14:textId="77777777" w:rsidR="00B86664" w:rsidRDefault="00B86664" w:rsidP="00E8091B"/>
    <w:p w14:paraId="6602EE93" w14:textId="2D857929" w:rsidR="00B86664" w:rsidRDefault="00B86664" w:rsidP="00E8091B">
      <w:r>
        <w:t xml:space="preserve">The words </w:t>
      </w:r>
      <w:r w:rsidRPr="00515228">
        <w:rPr>
          <w:b/>
          <w:bCs/>
        </w:rPr>
        <w:t>we / us</w:t>
      </w:r>
      <w:r>
        <w:t xml:space="preserve"> in this Easy Read mean the Reserve Bank.</w:t>
      </w:r>
    </w:p>
    <w:p w14:paraId="1987628F" w14:textId="01C1B8E3" w:rsidR="00AC5C8D" w:rsidRDefault="00AC5C8D" w:rsidP="00E8091B"/>
    <w:p w14:paraId="170B9053" w14:textId="77777777" w:rsidR="002427F1" w:rsidRDefault="002427F1" w:rsidP="00E8091B"/>
    <w:p w14:paraId="106F7683" w14:textId="77777777" w:rsidR="00AC5C8D" w:rsidRDefault="00AC5C8D" w:rsidP="00E8091B">
      <w:r>
        <w:rPr>
          <w:noProof/>
        </w:rPr>
        <w:drawing>
          <wp:anchor distT="0" distB="0" distL="114300" distR="114300" simplePos="0" relativeHeight="251952128" behindDoc="0" locked="0" layoutInCell="1" allowOverlap="1" wp14:anchorId="6B01785B" wp14:editId="219D6EE3">
            <wp:simplePos x="0" y="0"/>
            <wp:positionH relativeFrom="margin">
              <wp:align>left</wp:align>
            </wp:positionH>
            <wp:positionV relativeFrom="paragraph">
              <wp:posOffset>9359</wp:posOffset>
            </wp:positionV>
            <wp:extent cx="1485784" cy="1049572"/>
            <wp:effectExtent l="0" t="0" r="635" b="0"/>
            <wp:wrapNone/>
            <wp:docPr id="901924056" name="Picture 9019240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924056" name="Picture 9019240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486882" cy="1050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We have come up with a </w:t>
      </w:r>
    </w:p>
    <w:p w14:paraId="1F223817" w14:textId="77777777" w:rsidR="00AC5C8D" w:rsidRDefault="00AC5C8D" w:rsidP="00E8091B">
      <w:r w:rsidRPr="00F8195D">
        <w:rPr>
          <w:b/>
          <w:bCs/>
        </w:rPr>
        <w:t>proposal</w:t>
      </w:r>
      <w:r>
        <w:t xml:space="preserve"> to make a </w:t>
      </w:r>
      <w:r w:rsidRPr="00AC5C8D">
        <w:rPr>
          <w:b/>
          <w:bCs/>
        </w:rPr>
        <w:t>cash services</w:t>
      </w:r>
      <w:r>
        <w:t xml:space="preserve"> </w:t>
      </w:r>
      <w:r w:rsidRPr="00F8195D">
        <w:rPr>
          <w:b/>
          <w:bCs/>
        </w:rPr>
        <w:t>standard</w:t>
      </w:r>
      <w:r>
        <w:t xml:space="preserve"> for banks in New Zealand.</w:t>
      </w:r>
    </w:p>
    <w:p w14:paraId="7ECE7C2E" w14:textId="77777777" w:rsidR="00AC5C8D" w:rsidRDefault="00AC5C8D" w:rsidP="00E8091B"/>
    <w:p w14:paraId="527EE8E5" w14:textId="77777777" w:rsidR="00AC5C8D" w:rsidRDefault="00AC5C8D" w:rsidP="00E8091B">
      <w:r>
        <w:rPr>
          <w:noProof/>
        </w:rPr>
        <w:drawing>
          <wp:anchor distT="0" distB="0" distL="114300" distR="114300" simplePos="0" relativeHeight="251955200" behindDoc="0" locked="0" layoutInCell="1" allowOverlap="1" wp14:anchorId="05993A6C" wp14:editId="04860407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349829" cy="1349829"/>
            <wp:effectExtent l="0" t="0" r="3175" b="3175"/>
            <wp:wrapNone/>
            <wp:docPr id="481059110" name="Picture 481059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059110" name="Picture 481059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351766" cy="1351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1" locked="0" layoutInCell="1" allowOverlap="1" wp14:anchorId="0C1E7B97" wp14:editId="2FB3BEBA">
                <wp:simplePos x="0" y="0"/>
                <wp:positionH relativeFrom="margin">
                  <wp:align>right</wp:align>
                </wp:positionH>
                <wp:positionV relativeFrom="paragraph">
                  <wp:posOffset>286937</wp:posOffset>
                </wp:positionV>
                <wp:extent cx="3600000" cy="755374"/>
                <wp:effectExtent l="0" t="0" r="635" b="6985"/>
                <wp:wrapNone/>
                <wp:docPr id="607495093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5537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78D12A" id="Rectangle 2" o:spid="_x0000_s1026" alt="&quot;&quot;" style="position:absolute;margin-left:232.25pt;margin-top:22.6pt;width:283.45pt;height:59.5pt;z-index:-251363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69B98084" w14:textId="77777777" w:rsidR="00AC5C8D" w:rsidRDefault="00AC5C8D" w:rsidP="00E8091B">
      <w:r>
        <w:t xml:space="preserve">Here a </w:t>
      </w:r>
      <w:r w:rsidRPr="00F8195D">
        <w:rPr>
          <w:b/>
          <w:bCs/>
        </w:rPr>
        <w:t>proposal</w:t>
      </w:r>
      <w:r>
        <w:t xml:space="preserve"> is an idea that would be good to do. </w:t>
      </w:r>
    </w:p>
    <w:p w14:paraId="7F7C1903" w14:textId="77777777" w:rsidR="00AA3647" w:rsidRDefault="00AA3647" w:rsidP="00AA3647">
      <w:pPr>
        <w:spacing w:line="312" w:lineRule="auto"/>
      </w:pPr>
    </w:p>
    <w:p w14:paraId="56D87496" w14:textId="13594148" w:rsidR="00AA3647" w:rsidRDefault="00ED5FF9" w:rsidP="00AA3647">
      <w:pPr>
        <w:spacing w:line="312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51136" behindDoc="0" locked="0" layoutInCell="1" allowOverlap="1" wp14:anchorId="63D7D3F1" wp14:editId="75BCDC2E">
                <wp:simplePos x="0" y="0"/>
                <wp:positionH relativeFrom="margin">
                  <wp:posOffset>0</wp:posOffset>
                </wp:positionH>
                <wp:positionV relativeFrom="paragraph">
                  <wp:posOffset>227875</wp:posOffset>
                </wp:positionV>
                <wp:extent cx="1440000" cy="1044000"/>
                <wp:effectExtent l="0" t="0" r="8255" b="3810"/>
                <wp:wrapNone/>
                <wp:docPr id="1706292375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0000" cy="1044000"/>
                          <a:chOff x="0" y="0"/>
                          <a:chExt cx="1452328" cy="1069837"/>
                        </a:xfrm>
                      </wpg:grpSpPr>
                      <pic:pic xmlns:pic="http://schemas.openxmlformats.org/drawingml/2006/picture">
                        <pic:nvPicPr>
                          <pic:cNvPr id="1746716264" name="Picture 4164006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760" cy="41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1952211" name="Picture 4164006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35172" y="174928"/>
                            <a:ext cx="869950" cy="41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6238439" name="Picture 4164006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86247" y="326003"/>
                            <a:ext cx="866775" cy="41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1686657" name="Picture 4164006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45273" y="477078"/>
                            <a:ext cx="859155" cy="41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949215" name="Picture 4164006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596348" y="652007"/>
                            <a:ext cx="855980" cy="417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2796C1" id="Group 39" o:spid="_x0000_s1026" alt="&quot;&quot;" style="position:absolute;margin-left:0;margin-top:17.95pt;width:113.4pt;height:82.2pt;z-index:252251136;mso-position-horizontal-relative:margin;mso-width-relative:margin;mso-height-relative:margin" coordsize="14523,1069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">
                <v:shape id="Picture 416400688" o:spid="_x0000_s1027" type="#_x0000_t75" alt="&quot;&quot;" style="position:absolute;width:8737;height:4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">
                  <v:imagedata r:id="rId20" o:title=""/>
                </v:shape>
                <v:shape id="Picture 416400688" o:spid="_x0000_s1028" type="#_x0000_t75" alt="&quot;&quot;" style="position:absolute;left:1351;top:1749;width:8700;height:4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">
                  <v:imagedata r:id="rId21" o:title=""/>
                </v:shape>
                <v:shape id="Picture 416400688" o:spid="_x0000_s1029" type="#_x0000_t75" alt="&quot;&quot;" style="position:absolute;left:2862;top:3260;width:8668;height:4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">
                  <v:imagedata r:id="rId22" o:title=""/>
                </v:shape>
                <v:shape id="Picture 416400688" o:spid="_x0000_s1030" type="#_x0000_t75" alt="&quot;&quot;" style="position:absolute;left:4452;top:4770;width:8592;height:4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">
                  <v:imagedata r:id="rId23" o:title=""/>
                </v:shape>
                <v:shape id="Picture 416400688" o:spid="_x0000_s1031" type="#_x0000_t75" alt="&quot;&quot;" style="position:absolute;left:5963;top:6520;width:8560;height:4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">
                  <v:imagedata r:id="rId24" o:title=""/>
                </v:shape>
                <w10:wrap anchorx="margin"/>
              </v:group>
            </w:pict>
          </mc:Fallback>
        </mc:AlternateContent>
      </w:r>
      <w:r w:rsidR="00AA3647">
        <w:rPr>
          <w:noProof/>
        </w:rPr>
        <mc:AlternateContent>
          <mc:Choice Requires="wps">
            <w:drawing>
              <wp:anchor distT="0" distB="0" distL="114300" distR="114300" simplePos="0" relativeHeight="252211200" behindDoc="1" locked="0" layoutInCell="1" allowOverlap="1" wp14:anchorId="14D47A0C" wp14:editId="280ED1FA">
                <wp:simplePos x="0" y="0"/>
                <wp:positionH relativeFrom="margin">
                  <wp:align>right</wp:align>
                </wp:positionH>
                <wp:positionV relativeFrom="paragraph">
                  <wp:posOffset>256268</wp:posOffset>
                </wp:positionV>
                <wp:extent cx="3600000" cy="1576251"/>
                <wp:effectExtent l="0" t="0" r="635" b="5080"/>
                <wp:wrapNone/>
                <wp:docPr id="255475684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57625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7DF06A" id="Rectangle 2" o:spid="_x0000_s1026" alt="&quot;&quot;" style="position:absolute;margin-left:232.25pt;margin-top:20.2pt;width:283.45pt;height:124.1pt;z-index:-2511052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</w:p>
    <w:p w14:paraId="48FD78EE" w14:textId="425F905B" w:rsidR="00AA3647" w:rsidRDefault="00AA3647" w:rsidP="00AA3647">
      <w:pPr>
        <w:spacing w:line="312" w:lineRule="auto"/>
      </w:pPr>
      <w:r w:rsidRPr="003446AC">
        <w:rPr>
          <w:b/>
          <w:bCs/>
        </w:rPr>
        <w:t>Cash</w:t>
      </w:r>
      <w:r>
        <w:t xml:space="preserve"> means money that is:</w:t>
      </w:r>
    </w:p>
    <w:p w14:paraId="3F152584" w14:textId="401CF9F0" w:rsidR="00AA3647" w:rsidRPr="003446AC" w:rsidRDefault="00AA3647" w:rsidP="00AA3647">
      <w:pPr>
        <w:pStyle w:val="Listtoplevel"/>
        <w:spacing w:line="312" w:lineRule="auto"/>
      </w:pPr>
      <w:r>
        <w:t>n</w:t>
      </w:r>
      <w:r w:rsidRPr="003446AC">
        <w:t>otes</w:t>
      </w:r>
    </w:p>
    <w:p w14:paraId="294D17BD" w14:textId="622A16CF" w:rsidR="00AA3647" w:rsidRPr="003446AC" w:rsidRDefault="00ED5FF9" w:rsidP="00AA3647">
      <w:pPr>
        <w:pStyle w:val="Listtoplevel"/>
        <w:spacing w:line="312" w:lineRule="auto"/>
      </w:pPr>
      <w:r>
        <mc:AlternateContent>
          <mc:Choice Requires="wpg">
            <w:drawing>
              <wp:anchor distT="0" distB="0" distL="114300" distR="114300" simplePos="0" relativeHeight="252252160" behindDoc="0" locked="0" layoutInCell="1" allowOverlap="1" wp14:anchorId="6CC4C637" wp14:editId="158E810A">
                <wp:simplePos x="0" y="0"/>
                <wp:positionH relativeFrom="margin">
                  <wp:posOffset>177786</wp:posOffset>
                </wp:positionH>
                <wp:positionV relativeFrom="paragraph">
                  <wp:posOffset>194890</wp:posOffset>
                </wp:positionV>
                <wp:extent cx="1175415" cy="1204582"/>
                <wp:effectExtent l="0" t="0" r="5715" b="0"/>
                <wp:wrapNone/>
                <wp:docPr id="706427113" name="Group 3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5415" cy="1204582"/>
                          <a:chOff x="0" y="0"/>
                          <a:chExt cx="1453354" cy="1439050"/>
                        </a:xfrm>
                      </wpg:grpSpPr>
                      <pic:pic xmlns:pic="http://schemas.openxmlformats.org/drawingml/2006/picture">
                        <pic:nvPicPr>
                          <pic:cNvPr id="1436241453" name="Picture 41640068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895" cy="810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7088340" name="Picture 2966275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08883" y="174929"/>
                            <a:ext cx="810895" cy="810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096725" name="Picture 11558335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17977" y="389918"/>
                            <a:ext cx="810895" cy="810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6909391" name="Picture 187045654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459883" y="620507"/>
                            <a:ext cx="731520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980221" name="Picture 79337396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833594" y="819290"/>
                            <a:ext cx="619760" cy="619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BC972C" id="Group 38" o:spid="_x0000_s1026" alt="&quot;&quot;" style="position:absolute;margin-left:14pt;margin-top:15.35pt;width:92.55pt;height:94.85pt;z-index:252252160;mso-position-horizontal-relative:margin;mso-width-relative:margin;mso-height-relative:margin" coordsize="14533,14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">
                <v:shape id="Picture 416400688" o:spid="_x0000_s1027" type="#_x0000_t75" alt="&quot;&quot;" style="position:absolute;width:8108;height:8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">
                  <v:imagedata r:id="rId30" o:title=""/>
                </v:shape>
                <v:shape id="Picture 296627532" o:spid="_x0000_s1028" type="#_x0000_t75" alt="&quot;&quot;" style="position:absolute;left:5088;top:1749;width:8109;height:8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">
                  <v:imagedata r:id="rId31" o:title=""/>
                </v:shape>
                <v:shape id="Picture 115583354" o:spid="_x0000_s1029" type="#_x0000_t75" alt="&quot;&quot;" style="position:absolute;left:1179;top:3899;width:8109;height:8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">
                  <v:imagedata r:id="rId32" o:title=""/>
                </v:shape>
                <v:shape id="Picture 1870456548" o:spid="_x0000_s1030" type="#_x0000_t75" alt="&quot;&quot;" style="position:absolute;left:4598;top:6205;width:7316;height: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">
                  <v:imagedata r:id="rId33" o:title=""/>
                </v:shape>
                <v:shape id="Picture 793373966" o:spid="_x0000_s1031" type="#_x0000_t75" alt="&quot;&quot;" style="position:absolute;left:8335;top:8192;width:6198;height: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">
                  <v:imagedata r:id="rId34" o:title=""/>
                </v:shape>
                <w10:wrap anchorx="margin"/>
              </v:group>
            </w:pict>
          </mc:Fallback>
        </mc:AlternateContent>
      </w:r>
      <w:r w:rsidR="00AA3647">
        <w:t>c</w:t>
      </w:r>
      <w:r w:rsidR="00AA3647" w:rsidRPr="003446AC">
        <w:t>oins.</w:t>
      </w:r>
    </w:p>
    <w:p w14:paraId="0D947EE3" w14:textId="7C008B51" w:rsidR="00AA3647" w:rsidRDefault="00AA3647" w:rsidP="00AA3647">
      <w:pPr>
        <w:spacing w:line="312" w:lineRule="auto"/>
      </w:pPr>
    </w:p>
    <w:p w14:paraId="1E535F4F" w14:textId="77777777" w:rsidR="00AA3647" w:rsidRDefault="00AA3647" w:rsidP="00E8091B"/>
    <w:p w14:paraId="37CE9195" w14:textId="77777777" w:rsidR="002427F1" w:rsidRDefault="002427F1" w:rsidP="00E8091B">
      <w:pPr>
        <w:ind w:left="0"/>
      </w:pPr>
      <w:r>
        <w:br w:type="page"/>
      </w:r>
    </w:p>
    <w:p w14:paraId="48F34A34" w14:textId="4570F64A" w:rsidR="00AC5C8D" w:rsidRDefault="002E5EA0" w:rsidP="00AC5C8D">
      <w:r>
        <w:rPr>
          <w:noProof/>
        </w:rPr>
        <w:lastRenderedPageBreak/>
        <w:drawing>
          <wp:anchor distT="0" distB="0" distL="114300" distR="114300" simplePos="0" relativeHeight="251960320" behindDoc="0" locked="0" layoutInCell="1" allowOverlap="1" wp14:anchorId="73CEA3AF" wp14:editId="3BEDCFA6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548000" cy="1548000"/>
            <wp:effectExtent l="0" t="0" r="0" b="0"/>
            <wp:wrapNone/>
            <wp:docPr id="763203450" name="Picture 7632034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203450" name="Picture 7632034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000" cy="15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7F1">
        <w:rPr>
          <w:noProof/>
        </w:rPr>
        <mc:AlternateContent>
          <mc:Choice Requires="wps">
            <w:drawing>
              <wp:anchor distT="0" distB="0" distL="114300" distR="114300" simplePos="0" relativeHeight="251958272" behindDoc="1" locked="0" layoutInCell="1" allowOverlap="1" wp14:anchorId="07C067E5" wp14:editId="029F73F0">
                <wp:simplePos x="0" y="0"/>
                <wp:positionH relativeFrom="margin">
                  <wp:posOffset>2131060</wp:posOffset>
                </wp:positionH>
                <wp:positionV relativeFrom="paragraph">
                  <wp:posOffset>-42545</wp:posOffset>
                </wp:positionV>
                <wp:extent cx="3599815" cy="4806950"/>
                <wp:effectExtent l="0" t="0" r="635" b="0"/>
                <wp:wrapNone/>
                <wp:docPr id="1089757821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806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51ECAB" id="Rectangle 2" o:spid="_x0000_s1026" alt="&quot;&quot;" style="position:absolute;margin-left:167.8pt;margin-top:-3.35pt;width:283.45pt;height:378.5pt;z-index:-25135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  <w:r w:rsidR="00AC5C8D">
        <w:t xml:space="preserve">Here </w:t>
      </w:r>
      <w:r w:rsidR="00AC5C8D" w:rsidRPr="00FC2C77">
        <w:rPr>
          <w:b/>
          <w:bCs/>
        </w:rPr>
        <w:t>cash services</w:t>
      </w:r>
      <w:r w:rsidR="00AC5C8D">
        <w:t xml:space="preserve"> are ways that support you to:</w:t>
      </w:r>
      <w:r w:rsidR="00AC5C8D" w:rsidRPr="00FC2C77">
        <w:rPr>
          <w:noProof/>
        </w:rPr>
        <w:t xml:space="preserve"> </w:t>
      </w:r>
    </w:p>
    <w:p w14:paraId="38728276" w14:textId="4DF4DA8B" w:rsidR="00AC5C8D" w:rsidRDefault="00AC5C8D" w:rsidP="00AC5C8D">
      <w:pPr>
        <w:pStyle w:val="Listtoplevel"/>
      </w:pPr>
      <w:r>
        <w:t>deposit / put cash into your bank account</w:t>
      </w:r>
    </w:p>
    <w:p w14:paraId="1C03ACFB" w14:textId="2F415F9F" w:rsidR="00AC5C8D" w:rsidRDefault="00E8091B" w:rsidP="00AC5C8D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964416" behindDoc="0" locked="0" layoutInCell="1" allowOverlap="1" wp14:anchorId="79FE3146" wp14:editId="37B69B63">
                <wp:simplePos x="0" y="0"/>
                <wp:positionH relativeFrom="margin">
                  <wp:align>left</wp:align>
                </wp:positionH>
                <wp:positionV relativeFrom="paragraph">
                  <wp:posOffset>327660</wp:posOffset>
                </wp:positionV>
                <wp:extent cx="1587098" cy="2370669"/>
                <wp:effectExtent l="0" t="0" r="0" b="0"/>
                <wp:wrapNone/>
                <wp:docPr id="109910706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7098" cy="2083634"/>
                          <a:chOff x="0" y="310981"/>
                          <a:chExt cx="1587098" cy="2257462"/>
                        </a:xfrm>
                      </wpg:grpSpPr>
                      <pic:pic xmlns:pic="http://schemas.openxmlformats.org/drawingml/2006/picture">
                        <pic:nvPicPr>
                          <pic:cNvPr id="1277861676" name="Picture 32905717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310981"/>
                            <a:ext cx="1301750" cy="679788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80087220" name="Group 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1541046"/>
                            <a:ext cx="1587098" cy="1027397"/>
                            <a:chOff x="0" y="305078"/>
                            <a:chExt cx="1681850" cy="1104635"/>
                          </a:xfrm>
                        </wpg:grpSpPr>
                        <pic:pic xmlns:pic="http://schemas.openxmlformats.org/drawingml/2006/picture">
                          <pic:nvPicPr>
                            <pic:cNvPr id="1812139474" name="Picture 12950491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305078"/>
                              <a:ext cx="1310005" cy="6998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9741570" name="Picture 1230089886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219031" y="495300"/>
                              <a:ext cx="1227542" cy="658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14192078" name="Picture 499994377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43649" y="876313"/>
                              <a:ext cx="374650" cy="3746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95940690" name="Picture 1576538020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78599" y="946163"/>
                              <a:ext cx="374650" cy="3746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23600998" name="Picture 2120098335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07200" y="1035063"/>
                              <a:ext cx="374650" cy="3746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038366840" name="Arrow: Down 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447675" y="1038225"/>
                            <a:ext cx="368300" cy="469900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EFE44C" id="Group 11" o:spid="_x0000_s1026" alt="&quot;&quot;" style="position:absolute;margin-left:0;margin-top:25.8pt;width:124.95pt;height:186.65pt;z-index:251964416;mso-position-horizontal:left;mso-position-horizontal-relative:margin;mso-width-relative:margin;mso-height-relative:margin" coordorigin=",3109" coordsize="15870,2257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">
                <v:shape id="Picture 329057171" o:spid="_x0000_s1027" type="#_x0000_t75" alt="&quot;&quot;" style="position:absolute;top:3109;width:13017;height:6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">
                  <v:imagedata r:id="rId22" o:title=""/>
                </v:shape>
                <v:group id="Group 3" o:spid="_x0000_s1028" alt="&quot;&quot;" style="position:absolute;top:15410;width:15870;height:10274" coordorigin=",3050" coordsize="16818,11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">
                  <v:shape id="Picture 12950491" o:spid="_x0000_s1029" type="#_x0000_t75" alt="&quot;&quot;" style="position:absolute;top:3050;width:13100;height:6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">
                    <v:imagedata r:id="rId23" o:title=""/>
                  </v:shape>
                  <v:shape id="Picture 1230089886" o:spid="_x0000_s1030" type="#_x0000_t75" alt="&quot;&quot;" style="position:absolute;left:2190;top:4953;width:12275;height:6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">
                    <v:imagedata r:id="rId24" o:title=""/>
                  </v:shape>
                  <v:shape id="Picture 499994377" o:spid="_x0000_s1031" type="#_x0000_t75" alt="&quot;&quot;" style="position:absolute;left:8436;top:8763;width:374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">
                    <v:imagedata r:id="rId30" o:title=""/>
                  </v:shape>
                  <v:shape id="Picture 1576538020" o:spid="_x0000_s1032" type="#_x0000_t75" alt="&quot;&quot;" style="position:absolute;left:10785;top:9461;width:3747;height:3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">
                    <v:imagedata r:id="rId30" o:title=""/>
                  </v:shape>
                  <v:shape id="Picture 2120098335" o:spid="_x0000_s1033" type="#_x0000_t75" alt="&quot;&quot;" style="position:absolute;left:13072;top:10350;width:3746;height:3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">
                    <v:imagedata r:id="rId31" o:title=""/>
                  </v:shape>
                </v:group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rrow: Down 4" o:spid="_x0000_s1034" type="#_x0000_t67" alt="&quot;&quot;" style="position:absolute;left:4476;top:10382;width:3683;height:46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" adj="13135" fillcolor="#4472c4 [3204]" strokecolor="#09101d [484]" strokeweight="1pt"/>
                <w10:wrap anchorx="margin"/>
              </v:group>
            </w:pict>
          </mc:Fallback>
        </mc:AlternateContent>
      </w:r>
      <w:r w:rsidR="00AC5C8D">
        <w:t xml:space="preserve">withdraw / </w:t>
      </w:r>
      <w:r w:rsidR="00AC5C8D" w:rsidRPr="00FC2C77">
        <w:t xml:space="preserve">take cash out </w:t>
      </w:r>
      <w:r w:rsidR="00AC5C8D">
        <w:t>of your bank account</w:t>
      </w:r>
    </w:p>
    <w:p w14:paraId="540FD0EE" w14:textId="22128286" w:rsidR="00AC5C8D" w:rsidRDefault="00AC5C8D" w:rsidP="00AC5C8D">
      <w:pPr>
        <w:pStyle w:val="Listtoplevel"/>
      </w:pPr>
      <w:r>
        <w:t>change cash into different:</w:t>
      </w:r>
    </w:p>
    <w:p w14:paraId="7DCF19B1" w14:textId="12FF14A9" w:rsidR="00AC5C8D" w:rsidRDefault="00AC5C8D" w:rsidP="00AC5C8D">
      <w:pPr>
        <w:pStyle w:val="Listsecondlevel"/>
      </w:pPr>
      <w:r>
        <w:t>notes</w:t>
      </w:r>
    </w:p>
    <w:p w14:paraId="0D199656" w14:textId="467E2B22" w:rsidR="00AC5C8D" w:rsidRPr="00FC2C77" w:rsidRDefault="00AC5C8D" w:rsidP="00AC5C8D">
      <w:pPr>
        <w:pStyle w:val="Listsecondlevel"/>
      </w:pPr>
      <w:r>
        <w:t>coins.</w:t>
      </w:r>
    </w:p>
    <w:p w14:paraId="7158DFB5" w14:textId="2FB783B6" w:rsidR="00AC5C8D" w:rsidRPr="00AC5C8D" w:rsidRDefault="00927239" w:rsidP="00AC5C8D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956224" behindDoc="0" locked="0" layoutInCell="1" allowOverlap="1" wp14:anchorId="008635A6" wp14:editId="1937D433">
            <wp:simplePos x="0" y="0"/>
            <wp:positionH relativeFrom="margin">
              <wp:posOffset>5080</wp:posOffset>
            </wp:positionH>
            <wp:positionV relativeFrom="paragraph">
              <wp:posOffset>46355</wp:posOffset>
            </wp:positionV>
            <wp:extent cx="1352550" cy="1352550"/>
            <wp:effectExtent l="0" t="0" r="0" b="0"/>
            <wp:wrapNone/>
            <wp:docPr id="681376088" name="Picture 6813760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924056" name="Picture 9019240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4EA333" w14:textId="655AFAF5" w:rsidR="00AC5C8D" w:rsidRDefault="00AC5C8D" w:rsidP="00AC5C8D"/>
    <w:p w14:paraId="0C84344E" w14:textId="4EB3E23D" w:rsidR="00AC5C8D" w:rsidRDefault="00AC5C8D" w:rsidP="00AC5C8D"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1" locked="0" layoutInCell="1" allowOverlap="1" wp14:anchorId="13D93D34" wp14:editId="7C627904">
                <wp:simplePos x="0" y="0"/>
                <wp:positionH relativeFrom="margin">
                  <wp:posOffset>2131060</wp:posOffset>
                </wp:positionH>
                <wp:positionV relativeFrom="paragraph">
                  <wp:posOffset>-38735</wp:posOffset>
                </wp:positionV>
                <wp:extent cx="3600000" cy="707666"/>
                <wp:effectExtent l="0" t="0" r="635" b="0"/>
                <wp:wrapNone/>
                <wp:docPr id="1938270595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0766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0AFD04" id="Rectangle 2" o:spid="_x0000_s1026" alt="&quot;&quot;" style="position:absolute;margin-left:167.8pt;margin-top:-3.05pt;width:283.45pt;height:55.7pt;z-index:-25136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  <w:r>
        <w:t xml:space="preserve">Here a </w:t>
      </w:r>
      <w:r w:rsidRPr="00F8195D">
        <w:rPr>
          <w:b/>
          <w:bCs/>
        </w:rPr>
        <w:t>standard</w:t>
      </w:r>
      <w:r>
        <w:t xml:space="preserve"> is a set of rules that makes things run well for everyone.</w:t>
      </w:r>
    </w:p>
    <w:p w14:paraId="46D73A79" w14:textId="51B02C98" w:rsidR="00AC5C8D" w:rsidRDefault="00AC5C8D" w:rsidP="00AC5C8D"/>
    <w:p w14:paraId="49EB1F41" w14:textId="26175DD8" w:rsidR="00AC5C8D" w:rsidRDefault="00AC5C8D" w:rsidP="00AC5C8D"/>
    <w:p w14:paraId="157362A0" w14:textId="77777777" w:rsidR="00810A63" w:rsidRDefault="00810A63">
      <w:pPr>
        <w:spacing w:line="240" w:lineRule="auto"/>
        <w:ind w:left="0"/>
      </w:pPr>
      <w:r>
        <w:br w:type="page"/>
      </w:r>
    </w:p>
    <w:p w14:paraId="2348375F" w14:textId="6977DFD0" w:rsidR="00691E82" w:rsidRDefault="00810A63" w:rsidP="00691E82">
      <w:pPr>
        <w:ind w:right="-330"/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2242944" behindDoc="0" locked="0" layoutInCell="1" allowOverlap="1" wp14:anchorId="14A7F1A9" wp14:editId="78AC9411">
            <wp:simplePos x="0" y="0"/>
            <wp:positionH relativeFrom="margin">
              <wp:posOffset>-123825</wp:posOffset>
            </wp:positionH>
            <wp:positionV relativeFrom="paragraph">
              <wp:posOffset>38100</wp:posOffset>
            </wp:positionV>
            <wp:extent cx="1663228" cy="2390775"/>
            <wp:effectExtent l="19050" t="19050" r="13335" b="9525"/>
            <wp:wrapNone/>
            <wp:docPr id="20566227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6227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228" cy="23907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647">
        <w:t>You should read t</w:t>
      </w:r>
      <w:r w:rsidR="00AC5C8D">
        <w:t xml:space="preserve">he Easy Read </w:t>
      </w:r>
      <w:r w:rsidR="00AC5C8D" w:rsidRPr="006B67E0">
        <w:rPr>
          <w:b/>
          <w:bCs/>
        </w:rPr>
        <w:t>Keeping cash local: Part 1</w:t>
      </w:r>
      <w:r w:rsidR="00F10959">
        <w:rPr>
          <w:b/>
          <w:bCs/>
        </w:rPr>
        <w:t xml:space="preserve"> –</w:t>
      </w:r>
      <w:r w:rsidR="00AC5C8D" w:rsidRPr="006B67E0">
        <w:rPr>
          <w:b/>
          <w:bCs/>
        </w:rPr>
        <w:t xml:space="preserve"> </w:t>
      </w:r>
    </w:p>
    <w:p w14:paraId="0AEA45CE" w14:textId="025573CD" w:rsidR="00AA3647" w:rsidRDefault="00AC5C8D" w:rsidP="00691E82">
      <w:pPr>
        <w:ind w:right="-330"/>
      </w:pPr>
      <w:r w:rsidRPr="006B67E0">
        <w:rPr>
          <w:b/>
          <w:bCs/>
        </w:rPr>
        <w:t>consultation</w:t>
      </w:r>
      <w:r>
        <w:t xml:space="preserve"> </w:t>
      </w:r>
      <w:r w:rsidR="00AA3647">
        <w:t>before you do this survey.</w:t>
      </w:r>
    </w:p>
    <w:p w14:paraId="7251F30D" w14:textId="77777777" w:rsidR="00AA3647" w:rsidRDefault="00AA3647" w:rsidP="00AC5C8D"/>
    <w:p w14:paraId="16B6069C" w14:textId="36D21F2E" w:rsidR="00691E82" w:rsidRDefault="00691E82">
      <w:pPr>
        <w:spacing w:line="240" w:lineRule="auto"/>
        <w:ind w:left="0"/>
      </w:pPr>
    </w:p>
    <w:p w14:paraId="02878EBE" w14:textId="360301C7" w:rsidR="00AA3647" w:rsidRDefault="00AA3647" w:rsidP="00AC5C8D">
      <w:r>
        <w:t>Part 1 tells you about some of the:</w:t>
      </w:r>
    </w:p>
    <w:p w14:paraId="71A5FD1A" w14:textId="1E9503BF" w:rsidR="00AA3647" w:rsidRDefault="00AA3647" w:rsidP="00AA3647">
      <w:pPr>
        <w:pStyle w:val="Listtoplevel"/>
      </w:pPr>
      <w:r>
        <w:t>words in this survey</w:t>
      </w:r>
    </w:p>
    <w:p w14:paraId="5C1ADEA6" w14:textId="6432AB7C" w:rsidR="00AC5C8D" w:rsidRDefault="00AA3647" w:rsidP="00AA3647">
      <w:pPr>
        <w:pStyle w:val="Listtoplevel"/>
      </w:pPr>
      <w:r>
        <w:t>ideas in this survey</w:t>
      </w:r>
      <w:r w:rsidR="00AC5C8D">
        <w:t>.</w:t>
      </w:r>
    </w:p>
    <w:p w14:paraId="0DDC5E93" w14:textId="77777777" w:rsidR="00AC5C8D" w:rsidRDefault="00AC5C8D" w:rsidP="00AC5C8D"/>
    <w:p w14:paraId="5A24DFD4" w14:textId="77777777" w:rsidR="00AC5C8D" w:rsidRDefault="00AC5C8D" w:rsidP="00AC5C8D"/>
    <w:p w14:paraId="53ABAB38" w14:textId="62B09AF5" w:rsidR="00AC5C8D" w:rsidRDefault="006C4B90" w:rsidP="00AC5C8D">
      <w:r>
        <w:rPr>
          <w:noProof/>
        </w:rPr>
        <w:drawing>
          <wp:anchor distT="0" distB="0" distL="114300" distR="114300" simplePos="0" relativeHeight="252103680" behindDoc="0" locked="0" layoutInCell="1" allowOverlap="1" wp14:anchorId="39CA9952" wp14:editId="3753037B">
            <wp:simplePos x="0" y="0"/>
            <wp:positionH relativeFrom="margin">
              <wp:posOffset>152400</wp:posOffset>
            </wp:positionH>
            <wp:positionV relativeFrom="paragraph">
              <wp:posOffset>182245</wp:posOffset>
            </wp:positionV>
            <wp:extent cx="1226195" cy="1276350"/>
            <wp:effectExtent l="0" t="0" r="0" b="0"/>
            <wp:wrapNone/>
            <wp:docPr id="2076422848" name="Picture 20764228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422848" name="Picture 20764228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19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5C8D">
        <w:t xml:space="preserve">You can read the Easy Read </w:t>
      </w:r>
      <w:r w:rsidR="00AC5C8D" w:rsidRPr="006B67E0">
        <w:rPr>
          <w:b/>
          <w:bCs/>
        </w:rPr>
        <w:t xml:space="preserve">Keeping cash local: Part </w:t>
      </w:r>
      <w:r w:rsidR="00526FE4">
        <w:rPr>
          <w:b/>
          <w:bCs/>
        </w:rPr>
        <w:br/>
      </w:r>
      <w:r w:rsidR="00AC5C8D" w:rsidRPr="006B67E0">
        <w:rPr>
          <w:b/>
          <w:bCs/>
        </w:rPr>
        <w:t>1</w:t>
      </w:r>
      <w:r w:rsidR="00526FE4">
        <w:rPr>
          <w:b/>
          <w:bCs/>
        </w:rPr>
        <w:t xml:space="preserve"> </w:t>
      </w:r>
      <w:r w:rsidR="00F10959">
        <w:rPr>
          <w:b/>
          <w:bCs/>
        </w:rPr>
        <w:t>–</w:t>
      </w:r>
      <w:r w:rsidR="00AC5C8D" w:rsidRPr="006B67E0">
        <w:rPr>
          <w:b/>
          <w:bCs/>
        </w:rPr>
        <w:t xml:space="preserve"> consultation</w:t>
      </w:r>
      <w:r w:rsidR="00AC5C8D">
        <w:t xml:space="preserve"> at this </w:t>
      </w:r>
      <w:r w:rsidR="00AC5C8D" w:rsidRPr="007A75C6">
        <w:rPr>
          <w:b/>
          <w:bCs/>
        </w:rPr>
        <w:t>website</w:t>
      </w:r>
      <w:r w:rsidR="00AC5C8D">
        <w:t>:</w:t>
      </w:r>
    </w:p>
    <w:p w14:paraId="7BD47010" w14:textId="77777777" w:rsidR="00AC5C8D" w:rsidRDefault="00AC5C8D" w:rsidP="00AC5C8D"/>
    <w:p w14:paraId="30406BA5" w14:textId="77777777" w:rsidR="00810A63" w:rsidRPr="00BA528D" w:rsidRDefault="00810A63" w:rsidP="00810A63">
      <w:pPr>
        <w:spacing w:line="336" w:lineRule="auto"/>
        <w:rPr>
          <w:b/>
          <w:bCs/>
          <w:color w:val="000000" w:themeColor="text1"/>
        </w:rPr>
      </w:pPr>
      <w:hyperlink r:id="rId43" w:history="1">
        <w:r w:rsidRPr="00BA528D">
          <w:rPr>
            <w:rStyle w:val="Hyperlink"/>
            <w:b/>
            <w:bCs/>
            <w:color w:val="000000" w:themeColor="text1"/>
            <w:u w:val="none"/>
          </w:rPr>
          <w:t>www.rbnz.govt.nz/cashfeedback</w:t>
        </w:r>
      </w:hyperlink>
    </w:p>
    <w:p w14:paraId="1FDC0529" w14:textId="2E5FE77D" w:rsidR="00AC5C8D" w:rsidRDefault="00AC5C8D" w:rsidP="00AC5C8D"/>
    <w:p w14:paraId="17E586FB" w14:textId="77777777" w:rsidR="00AC5C8D" w:rsidRDefault="00AC5C8D" w:rsidP="00AC5C8D"/>
    <w:p w14:paraId="56BEA65F" w14:textId="43E194CF" w:rsidR="00AC5C8D" w:rsidRDefault="00AC5C8D" w:rsidP="00AC5C8D">
      <w:pPr>
        <w:spacing w:line="240" w:lineRule="auto"/>
        <w:ind w:left="0"/>
      </w:pPr>
    </w:p>
    <w:p w14:paraId="1092284A" w14:textId="77777777" w:rsidR="002427F1" w:rsidRDefault="002427F1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4A0E42FB" w14:textId="08BE88C8" w:rsidR="002C387C" w:rsidRDefault="002C387C" w:rsidP="002C387C">
      <w:pPr>
        <w:pStyle w:val="Heading1"/>
      </w:pPr>
      <w:r>
        <w:lastRenderedPageBreak/>
        <w:t>About the survey</w:t>
      </w:r>
    </w:p>
    <w:p w14:paraId="137B9327" w14:textId="77777777" w:rsidR="002C387C" w:rsidRDefault="002C387C" w:rsidP="007A75C6">
      <w:pPr>
        <w:spacing w:line="336" w:lineRule="auto"/>
      </w:pPr>
    </w:p>
    <w:p w14:paraId="231577AF" w14:textId="1DEB278F" w:rsidR="007A75C6" w:rsidRDefault="00691E82" w:rsidP="007A75C6">
      <w:pPr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4992" behindDoc="1" locked="0" layoutInCell="1" allowOverlap="1" wp14:anchorId="4A522DA9" wp14:editId="11E1CA81">
                <wp:simplePos x="0" y="0"/>
                <wp:positionH relativeFrom="margin">
                  <wp:posOffset>2164080</wp:posOffset>
                </wp:positionH>
                <wp:positionV relativeFrom="paragraph">
                  <wp:posOffset>165100</wp:posOffset>
                </wp:positionV>
                <wp:extent cx="3600000" cy="878840"/>
                <wp:effectExtent l="0" t="0" r="635" b="0"/>
                <wp:wrapNone/>
                <wp:docPr id="600633714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788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2AFCFD" id="Rectangle 2" o:spid="_x0000_s1026" alt="&quot;&quot;" style="position:absolute;margin-left:170.4pt;margin-top:13pt;width:283.45pt;height:69.2pt;z-index:-25107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" fillcolor="#ffe599 [1303]" stroked="f" strokeweight="1pt">
                <w10:wrap anchorx="margin"/>
              </v:rect>
            </w:pict>
          </mc:Fallback>
        </mc:AlternateContent>
      </w:r>
      <w:r w:rsidR="007A75C6">
        <w:rPr>
          <w:noProof/>
        </w:rPr>
        <mc:AlternateContent>
          <mc:Choice Requires="wpg">
            <w:drawing>
              <wp:anchor distT="0" distB="0" distL="114300" distR="114300" simplePos="0" relativeHeight="252200960" behindDoc="0" locked="0" layoutInCell="1" allowOverlap="1" wp14:anchorId="7C99C964" wp14:editId="248D5834">
                <wp:simplePos x="0" y="0"/>
                <wp:positionH relativeFrom="margin">
                  <wp:align>left</wp:align>
                </wp:positionH>
                <wp:positionV relativeFrom="paragraph">
                  <wp:posOffset>247202</wp:posOffset>
                </wp:positionV>
                <wp:extent cx="1709089" cy="802640"/>
                <wp:effectExtent l="0" t="0" r="5715" b="0"/>
                <wp:wrapNone/>
                <wp:docPr id="1116669183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9089" cy="802640"/>
                          <a:chOff x="0" y="0"/>
                          <a:chExt cx="1709089" cy="802640"/>
                        </a:xfrm>
                      </wpg:grpSpPr>
                      <pic:pic xmlns:pic="http://schemas.openxmlformats.org/drawingml/2006/picture">
                        <pic:nvPicPr>
                          <pic:cNvPr id="1118466836" name="Picture 158247533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640" cy="802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116609" name="Picture 158247533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906449" y="0"/>
                            <a:ext cx="802640" cy="802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8F32D2" id="Group 39" o:spid="_x0000_s1026" alt="&quot;&quot;" style="position:absolute;margin-left:0;margin-top:19.45pt;width:134.55pt;height:63.2pt;z-index:252200960;mso-position-horizontal:left;mso-position-horizontal-relative:margin" coordsize="17090,8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">
                <v:shape id="Picture 1582475339" o:spid="_x0000_s1027" type="#_x0000_t75" alt="&quot;&quot;" style="position:absolute;width:8026;height:8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">
                  <v:imagedata r:id="rId50" o:title=""/>
                </v:shape>
                <v:shape id="Picture 1582475339" o:spid="_x0000_s1028" type="#_x0000_t75" alt="&quot;&quot;" style="position:absolute;left:9064;width:8026;height:8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">
                  <v:imagedata r:id="rId51" o:title=""/>
                </v:shape>
                <w10:wrap anchorx="margin"/>
              </v:group>
            </w:pict>
          </mc:Fallback>
        </mc:AlternateContent>
      </w:r>
    </w:p>
    <w:p w14:paraId="46EA2421" w14:textId="6DDC2235" w:rsidR="007A75C6" w:rsidRDefault="007A75C6" w:rsidP="007A75C6">
      <w:pPr>
        <w:spacing w:line="336" w:lineRule="auto"/>
      </w:pPr>
      <w:r>
        <w:t xml:space="preserve">Please give us your feedback by </w:t>
      </w:r>
    </w:p>
    <w:p w14:paraId="1F78E945" w14:textId="12A04249" w:rsidR="007A75C6" w:rsidRDefault="007A75C6" w:rsidP="007A75C6">
      <w:pPr>
        <w:spacing w:line="336" w:lineRule="auto"/>
      </w:pPr>
      <w:r w:rsidRPr="00691E82">
        <w:rPr>
          <w:b/>
          <w:bCs/>
        </w:rPr>
        <w:t>31 July 2026</w:t>
      </w:r>
      <w:r>
        <w:t>.</w:t>
      </w:r>
    </w:p>
    <w:p w14:paraId="6DA8E5CC" w14:textId="695285FD" w:rsidR="007A75C6" w:rsidRDefault="00F22F80" w:rsidP="007A75C6">
      <w:pPr>
        <w:spacing w:line="336" w:lineRule="auto"/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6BC42E97" wp14:editId="4C8FCE82">
            <wp:simplePos x="0" y="0"/>
            <wp:positionH relativeFrom="margin">
              <wp:align>left</wp:align>
            </wp:positionH>
            <wp:positionV relativeFrom="paragraph">
              <wp:posOffset>327286</wp:posOffset>
            </wp:positionV>
            <wp:extent cx="1203875" cy="1495313"/>
            <wp:effectExtent l="0" t="0" r="0" b="0"/>
            <wp:wrapNone/>
            <wp:docPr id="298107654" name="Picture 1582475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107654" name="Picture 15824753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203875" cy="1495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6D6ABB" w14:textId="14DAC1FA" w:rsidR="0033016A" w:rsidRDefault="0033016A" w:rsidP="007A75C6">
      <w:pPr>
        <w:spacing w:line="336" w:lineRule="auto"/>
      </w:pPr>
    </w:p>
    <w:p w14:paraId="4FA443A7" w14:textId="130960F8" w:rsidR="0033016A" w:rsidRDefault="0033016A" w:rsidP="007A75C6">
      <w:pPr>
        <w:spacing w:line="336" w:lineRule="auto"/>
      </w:pPr>
      <w:r>
        <w:t xml:space="preserve">What you say </w:t>
      </w:r>
      <w:r w:rsidR="00ED5FF9">
        <w:t>will help change</w:t>
      </w:r>
      <w:r>
        <w:t xml:space="preserve"> the future of cash services in Aotearoa New Zealand.</w:t>
      </w:r>
    </w:p>
    <w:p w14:paraId="0702FEF1" w14:textId="77777777" w:rsidR="0033016A" w:rsidRDefault="0033016A" w:rsidP="007A75C6">
      <w:pPr>
        <w:spacing w:line="336" w:lineRule="auto"/>
      </w:pPr>
    </w:p>
    <w:p w14:paraId="55E8487E" w14:textId="2173256A" w:rsidR="0033016A" w:rsidRDefault="00F22F80" w:rsidP="007A75C6">
      <w:pPr>
        <w:spacing w:line="336" w:lineRule="auto"/>
      </w:pPr>
      <w:r>
        <w:rPr>
          <w:noProof/>
        </w:rPr>
        <w:drawing>
          <wp:anchor distT="0" distB="0" distL="114300" distR="114300" simplePos="0" relativeHeight="252105728" behindDoc="0" locked="0" layoutInCell="1" allowOverlap="1" wp14:anchorId="0430A87B" wp14:editId="55FE4691">
            <wp:simplePos x="0" y="0"/>
            <wp:positionH relativeFrom="margin">
              <wp:align>left</wp:align>
            </wp:positionH>
            <wp:positionV relativeFrom="paragraph">
              <wp:posOffset>87220</wp:posOffset>
            </wp:positionV>
            <wp:extent cx="1333948" cy="1333948"/>
            <wp:effectExtent l="0" t="0" r="0" b="0"/>
            <wp:wrapNone/>
            <wp:docPr id="617888403" name="Picture 1582475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888403" name="Picture 15824753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948" cy="13339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009D0" w14:textId="70D11DDA" w:rsidR="0033016A" w:rsidRDefault="0033016A" w:rsidP="007A75C6">
      <w:pPr>
        <w:spacing w:line="336" w:lineRule="auto"/>
      </w:pPr>
      <w:r>
        <w:t>You can choose which questions in this survey you want to answer.</w:t>
      </w:r>
    </w:p>
    <w:p w14:paraId="7B528117" w14:textId="77777777" w:rsidR="0033016A" w:rsidRDefault="0033016A" w:rsidP="007A75C6">
      <w:pPr>
        <w:spacing w:line="336" w:lineRule="auto"/>
      </w:pPr>
    </w:p>
    <w:p w14:paraId="4973853A" w14:textId="77777777" w:rsidR="00F22F80" w:rsidRDefault="00F22F80" w:rsidP="007A75C6">
      <w:pPr>
        <w:spacing w:line="336" w:lineRule="auto"/>
      </w:pPr>
    </w:p>
    <w:p w14:paraId="68A0BF60" w14:textId="0EE2A4DC" w:rsidR="00F22F80" w:rsidRDefault="00F22F80" w:rsidP="00F22F80">
      <w:pPr>
        <w:spacing w:line="336" w:lineRule="auto"/>
      </w:pPr>
      <w:r>
        <w:rPr>
          <w:noProof/>
        </w:rPr>
        <w:drawing>
          <wp:anchor distT="0" distB="0" distL="114300" distR="114300" simplePos="0" relativeHeight="252209152" behindDoc="0" locked="0" layoutInCell="1" allowOverlap="1" wp14:anchorId="7B82FAD6" wp14:editId="5E1FDADC">
            <wp:simplePos x="0" y="0"/>
            <wp:positionH relativeFrom="margin">
              <wp:posOffset>-19050</wp:posOffset>
            </wp:positionH>
            <wp:positionV relativeFrom="paragraph">
              <wp:posOffset>132715</wp:posOffset>
            </wp:positionV>
            <wp:extent cx="1226195" cy="1276350"/>
            <wp:effectExtent l="0" t="0" r="0" b="0"/>
            <wp:wrapNone/>
            <wp:docPr id="1174918727" name="Picture 1582475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918727" name="Picture 15824753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226829" cy="1277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can do the survey at this website:</w:t>
      </w:r>
    </w:p>
    <w:p w14:paraId="79DAA3AF" w14:textId="0337CDE6" w:rsidR="00F22F80" w:rsidRDefault="00F22F80" w:rsidP="00F22F80">
      <w:pPr>
        <w:spacing w:line="336" w:lineRule="auto"/>
      </w:pPr>
    </w:p>
    <w:p w14:paraId="53C65A4C" w14:textId="77777777" w:rsidR="00F22F80" w:rsidRPr="00BA528D" w:rsidRDefault="00F22F80" w:rsidP="00F22F80">
      <w:pPr>
        <w:spacing w:line="336" w:lineRule="auto"/>
        <w:rPr>
          <w:b/>
          <w:bCs/>
          <w:color w:val="000000" w:themeColor="text1"/>
        </w:rPr>
      </w:pPr>
      <w:hyperlink r:id="rId55" w:history="1">
        <w:r w:rsidRPr="00BA528D">
          <w:rPr>
            <w:rStyle w:val="Hyperlink"/>
            <w:b/>
            <w:bCs/>
            <w:color w:val="000000" w:themeColor="text1"/>
            <w:u w:val="none"/>
          </w:rPr>
          <w:t>www.rbnz.govt.nz/cashfeedback</w:t>
        </w:r>
      </w:hyperlink>
    </w:p>
    <w:p w14:paraId="54A56857" w14:textId="77777777" w:rsidR="00F22F80" w:rsidRDefault="00F22F80" w:rsidP="007A75C6">
      <w:pPr>
        <w:spacing w:line="336" w:lineRule="auto"/>
      </w:pPr>
    </w:p>
    <w:p w14:paraId="07B15DF6" w14:textId="77777777" w:rsidR="009D1D96" w:rsidRDefault="009D1D96" w:rsidP="007A75C6">
      <w:pPr>
        <w:spacing w:line="336" w:lineRule="auto"/>
      </w:pPr>
    </w:p>
    <w:p w14:paraId="663A7EF7" w14:textId="77777777" w:rsidR="00F22F80" w:rsidRDefault="00F22F80" w:rsidP="007A75C6">
      <w:pPr>
        <w:spacing w:line="336" w:lineRule="auto"/>
      </w:pPr>
    </w:p>
    <w:p w14:paraId="5BDDBD39" w14:textId="77777777" w:rsidR="00F22F80" w:rsidRDefault="00F22F80" w:rsidP="007A75C6">
      <w:pPr>
        <w:spacing w:line="336" w:lineRule="auto"/>
      </w:pPr>
    </w:p>
    <w:p w14:paraId="779B02F1" w14:textId="77777777" w:rsidR="00F22F80" w:rsidRDefault="00F22F80" w:rsidP="007A75C6">
      <w:pPr>
        <w:spacing w:line="336" w:lineRule="auto"/>
      </w:pPr>
    </w:p>
    <w:p w14:paraId="7FA21A88" w14:textId="65E11A0D" w:rsidR="00A17610" w:rsidRDefault="00A17610" w:rsidP="007A75C6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1872256" behindDoc="0" locked="0" layoutInCell="1" allowOverlap="1" wp14:anchorId="6ED9CE60" wp14:editId="28B7A455">
            <wp:simplePos x="0" y="0"/>
            <wp:positionH relativeFrom="margin">
              <wp:posOffset>-572217</wp:posOffset>
            </wp:positionH>
            <wp:positionV relativeFrom="paragraph">
              <wp:posOffset>470977</wp:posOffset>
            </wp:positionV>
            <wp:extent cx="2530060" cy="1789044"/>
            <wp:effectExtent l="0" t="0" r="0" b="0"/>
            <wp:wrapNone/>
            <wp:docPr id="1670311962" name="Picture 1582475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311962" name="Picture 15824753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530060" cy="1789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send this form when it is filled in by </w:t>
      </w:r>
      <w:r w:rsidRPr="00A17610">
        <w:rPr>
          <w:b/>
          <w:bCs/>
        </w:rPr>
        <w:t>post</w:t>
      </w:r>
      <w:r>
        <w:t xml:space="preserve"> to:</w:t>
      </w:r>
    </w:p>
    <w:p w14:paraId="54708837" w14:textId="0DFB3C91" w:rsidR="00A17610" w:rsidRDefault="00A17610" w:rsidP="007A75C6">
      <w:pPr>
        <w:spacing w:line="336" w:lineRule="auto"/>
      </w:pPr>
    </w:p>
    <w:p w14:paraId="7C2697B8" w14:textId="33B101F4" w:rsidR="00A17610" w:rsidRPr="00BA528D" w:rsidRDefault="00A17610" w:rsidP="007A75C6">
      <w:pPr>
        <w:spacing w:line="336" w:lineRule="auto"/>
        <w:rPr>
          <w:b/>
          <w:bCs/>
        </w:rPr>
      </w:pPr>
      <w:r w:rsidRPr="00BA528D">
        <w:rPr>
          <w:b/>
          <w:bCs/>
        </w:rPr>
        <w:t>Future of Money and Payments</w:t>
      </w:r>
    </w:p>
    <w:p w14:paraId="1B8B80CB" w14:textId="77777777" w:rsidR="00691E82" w:rsidRPr="00691E82" w:rsidRDefault="00691E82" w:rsidP="007A75C6">
      <w:pPr>
        <w:spacing w:line="336" w:lineRule="auto"/>
        <w:rPr>
          <w:b/>
          <w:bCs/>
          <w:sz w:val="22"/>
          <w:szCs w:val="14"/>
        </w:rPr>
      </w:pPr>
    </w:p>
    <w:p w14:paraId="6F9763B4" w14:textId="20BD5C52" w:rsidR="00A17610" w:rsidRPr="00BA528D" w:rsidRDefault="00A17610" w:rsidP="007A75C6">
      <w:pPr>
        <w:spacing w:line="336" w:lineRule="auto"/>
        <w:rPr>
          <w:b/>
          <w:bCs/>
        </w:rPr>
      </w:pPr>
      <w:r w:rsidRPr="00BA528D">
        <w:rPr>
          <w:b/>
          <w:bCs/>
        </w:rPr>
        <w:t>Money and Cash</w:t>
      </w:r>
    </w:p>
    <w:p w14:paraId="031B48F0" w14:textId="77777777" w:rsidR="00691E82" w:rsidRPr="00691E82" w:rsidRDefault="00691E82" w:rsidP="007A75C6">
      <w:pPr>
        <w:spacing w:line="336" w:lineRule="auto"/>
        <w:rPr>
          <w:b/>
          <w:bCs/>
          <w:sz w:val="22"/>
          <w:szCs w:val="14"/>
        </w:rPr>
      </w:pPr>
    </w:p>
    <w:p w14:paraId="1DD8E5F5" w14:textId="51D8BEC4" w:rsidR="00A17610" w:rsidRPr="00BA528D" w:rsidRDefault="00A17610" w:rsidP="007A75C6">
      <w:pPr>
        <w:spacing w:line="336" w:lineRule="auto"/>
        <w:rPr>
          <w:b/>
          <w:bCs/>
        </w:rPr>
      </w:pPr>
      <w:r w:rsidRPr="00BA528D">
        <w:rPr>
          <w:b/>
          <w:bCs/>
        </w:rPr>
        <w:t>Reserve Bank of New Zealand</w:t>
      </w:r>
    </w:p>
    <w:p w14:paraId="0047C516" w14:textId="77777777" w:rsidR="00691E82" w:rsidRPr="00691E82" w:rsidRDefault="00691E82" w:rsidP="007A75C6">
      <w:pPr>
        <w:spacing w:line="336" w:lineRule="auto"/>
        <w:rPr>
          <w:b/>
          <w:bCs/>
          <w:sz w:val="22"/>
          <w:szCs w:val="14"/>
        </w:rPr>
      </w:pPr>
    </w:p>
    <w:p w14:paraId="24FA9B55" w14:textId="48C9C999" w:rsidR="00A17610" w:rsidRPr="00BA528D" w:rsidRDefault="00A17610" w:rsidP="007A75C6">
      <w:pPr>
        <w:spacing w:line="336" w:lineRule="auto"/>
        <w:rPr>
          <w:b/>
          <w:bCs/>
        </w:rPr>
      </w:pPr>
      <w:r w:rsidRPr="00BA528D">
        <w:rPr>
          <w:b/>
          <w:bCs/>
        </w:rPr>
        <w:t>PO Box 2498</w:t>
      </w:r>
    </w:p>
    <w:p w14:paraId="7D31B8AE" w14:textId="77777777" w:rsidR="00691E82" w:rsidRPr="00691E82" w:rsidRDefault="00691E82" w:rsidP="007A75C6">
      <w:pPr>
        <w:spacing w:line="336" w:lineRule="auto"/>
        <w:rPr>
          <w:b/>
          <w:bCs/>
          <w:sz w:val="22"/>
          <w:szCs w:val="14"/>
          <w:lang w:val="en-NZ"/>
        </w:rPr>
      </w:pPr>
    </w:p>
    <w:p w14:paraId="6E9A9BAA" w14:textId="64B2E5E5" w:rsidR="00A17610" w:rsidRPr="00BA528D" w:rsidRDefault="00A17610" w:rsidP="00691E82">
      <w:pPr>
        <w:spacing w:line="336" w:lineRule="auto"/>
        <w:rPr>
          <w:b/>
          <w:bCs/>
        </w:rPr>
      </w:pPr>
      <w:r w:rsidRPr="00BA528D">
        <w:rPr>
          <w:b/>
          <w:bCs/>
        </w:rPr>
        <w:t>Wellington 6140</w:t>
      </w:r>
    </w:p>
    <w:p w14:paraId="471D360B" w14:textId="77777777" w:rsidR="00A17610" w:rsidRDefault="00A17610" w:rsidP="0033016A"/>
    <w:p w14:paraId="2261551E" w14:textId="77777777" w:rsidR="00F22F80" w:rsidRDefault="00F22F80" w:rsidP="0033016A"/>
    <w:p w14:paraId="029ECD2A" w14:textId="2CD06054" w:rsidR="00A17610" w:rsidRDefault="009D1D96" w:rsidP="00A17610">
      <w:r>
        <w:rPr>
          <w:noProof/>
        </w:rPr>
        <w:drawing>
          <wp:anchor distT="0" distB="0" distL="114300" distR="114300" simplePos="0" relativeHeight="251874304" behindDoc="0" locked="0" layoutInCell="1" allowOverlap="1" wp14:anchorId="662451DD" wp14:editId="28281D4F">
            <wp:simplePos x="0" y="0"/>
            <wp:positionH relativeFrom="margin">
              <wp:align>left</wp:align>
            </wp:positionH>
            <wp:positionV relativeFrom="paragraph">
              <wp:posOffset>-17145</wp:posOffset>
            </wp:positionV>
            <wp:extent cx="1440000" cy="1440000"/>
            <wp:effectExtent l="0" t="0" r="8255" b="8255"/>
            <wp:wrapNone/>
            <wp:docPr id="867572326" name="Picture 1582475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572326" name="Picture 15824753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7610">
        <w:t xml:space="preserve">You can also send written feedback by </w:t>
      </w:r>
      <w:r w:rsidR="00A17610" w:rsidRPr="00E95E6A">
        <w:rPr>
          <w:b/>
          <w:bCs/>
        </w:rPr>
        <w:t>email</w:t>
      </w:r>
      <w:r w:rsidR="00A17610">
        <w:t xml:space="preserve"> to:</w:t>
      </w:r>
    </w:p>
    <w:p w14:paraId="21318320" w14:textId="77777777" w:rsidR="00A17610" w:rsidRDefault="00A17610" w:rsidP="00A17610"/>
    <w:p w14:paraId="03802551" w14:textId="77777777" w:rsidR="00A17610" w:rsidRPr="00BA528D" w:rsidRDefault="00A17610" w:rsidP="00A17610">
      <w:pPr>
        <w:rPr>
          <w:b/>
          <w:bCs/>
        </w:rPr>
      </w:pPr>
      <w:r w:rsidRPr="00BA528D">
        <w:rPr>
          <w:b/>
          <w:bCs/>
        </w:rPr>
        <w:t>futureofmoney@rbnz.govt.nz</w:t>
      </w:r>
    </w:p>
    <w:p w14:paraId="422AB55E" w14:textId="77777777" w:rsidR="00B86664" w:rsidRDefault="00B86664" w:rsidP="00B86664"/>
    <w:p w14:paraId="2B8F8736" w14:textId="64206AC5" w:rsidR="00ED5FF9" w:rsidRDefault="00ED5FF9" w:rsidP="00B86664">
      <w:r>
        <w:rPr>
          <w:noProof/>
        </w:rPr>
        <w:drawing>
          <wp:anchor distT="0" distB="0" distL="114300" distR="114300" simplePos="0" relativeHeight="252203008" behindDoc="0" locked="0" layoutInCell="1" allowOverlap="1" wp14:anchorId="0DEB691D" wp14:editId="4AACF004">
            <wp:simplePos x="0" y="0"/>
            <wp:positionH relativeFrom="margin">
              <wp:align>left</wp:align>
            </wp:positionH>
            <wp:positionV relativeFrom="paragraph">
              <wp:posOffset>158088</wp:posOffset>
            </wp:positionV>
            <wp:extent cx="1194179" cy="1529713"/>
            <wp:effectExtent l="0" t="0" r="0" b="0"/>
            <wp:wrapNone/>
            <wp:docPr id="1708728483" name="Picture 1582475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728483" name="Picture 15824753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194179" cy="1529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5FCEC1" w14:textId="20D34590" w:rsidR="007A75C6" w:rsidRDefault="007A75C6" w:rsidP="007A75C6">
      <w:pPr>
        <w:spacing w:line="336" w:lineRule="auto"/>
      </w:pPr>
      <w:r>
        <w:t xml:space="preserve">You can also give your feedback in New Zealand Sign Language / NZSL at the NZSL Direct </w:t>
      </w:r>
      <w:r w:rsidRPr="00AC3BCF">
        <w:rPr>
          <w:b/>
          <w:bCs/>
        </w:rPr>
        <w:t>website</w:t>
      </w:r>
      <w:r>
        <w:t>:</w:t>
      </w:r>
    </w:p>
    <w:p w14:paraId="628B9B0D" w14:textId="77777777" w:rsidR="007A75C6" w:rsidRDefault="007A75C6" w:rsidP="007A75C6">
      <w:pPr>
        <w:spacing w:line="336" w:lineRule="auto"/>
      </w:pPr>
    </w:p>
    <w:p w14:paraId="20C832DE" w14:textId="77777777" w:rsidR="007A75C6" w:rsidRPr="00AC3BCF" w:rsidRDefault="007A75C6" w:rsidP="007A75C6">
      <w:pPr>
        <w:spacing w:line="336" w:lineRule="auto"/>
        <w:rPr>
          <w:b/>
          <w:bCs/>
        </w:rPr>
      </w:pPr>
      <w:hyperlink r:id="rId59" w:history="1">
        <w:r w:rsidRPr="00AC3BCF">
          <w:rPr>
            <w:rStyle w:val="Hyperlink"/>
            <w:b/>
            <w:bCs/>
            <w:color w:val="000000" w:themeColor="text1"/>
            <w:u w:val="none"/>
          </w:rPr>
          <w:t>www.nzsl.direct/rbnz</w:t>
        </w:r>
      </w:hyperlink>
    </w:p>
    <w:p w14:paraId="3B542CC4" w14:textId="77777777" w:rsidR="007A75C6" w:rsidRDefault="007A75C6" w:rsidP="007A75C6">
      <w:pPr>
        <w:spacing w:line="336" w:lineRule="auto"/>
      </w:pPr>
      <w:r>
        <w:rPr>
          <w:noProof/>
        </w:rPr>
        <w:drawing>
          <wp:anchor distT="0" distB="0" distL="114300" distR="114300" simplePos="0" relativeHeight="252204032" behindDoc="0" locked="0" layoutInCell="1" allowOverlap="1" wp14:anchorId="0CA86C01" wp14:editId="52DEB547">
            <wp:simplePos x="0" y="0"/>
            <wp:positionH relativeFrom="margin">
              <wp:align>left</wp:align>
            </wp:positionH>
            <wp:positionV relativeFrom="paragraph">
              <wp:posOffset>12507</wp:posOffset>
            </wp:positionV>
            <wp:extent cx="1123950" cy="1439545"/>
            <wp:effectExtent l="0" t="0" r="0" b="8255"/>
            <wp:wrapNone/>
            <wp:docPr id="453152163" name="Picture 1582475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152163" name="Picture 15824753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4624EF" w14:textId="77777777" w:rsidR="007A75C6" w:rsidRDefault="007A75C6" w:rsidP="007A75C6">
      <w:pPr>
        <w:spacing w:line="336" w:lineRule="auto"/>
      </w:pPr>
    </w:p>
    <w:p w14:paraId="4903B479" w14:textId="77777777" w:rsidR="007A75C6" w:rsidRDefault="007A75C6" w:rsidP="007A75C6">
      <w:pPr>
        <w:spacing w:line="336" w:lineRule="auto"/>
      </w:pPr>
      <w:r>
        <w:t xml:space="preserve">This website is </w:t>
      </w:r>
      <w:r w:rsidRPr="00AC3BCF">
        <w:rPr>
          <w:b/>
          <w:bCs/>
        </w:rPr>
        <w:t xml:space="preserve">not </w:t>
      </w:r>
      <w:r>
        <w:t>in Easy Read.</w:t>
      </w:r>
    </w:p>
    <w:p w14:paraId="0DC82959" w14:textId="51411AB6" w:rsidR="007A75C6" w:rsidRDefault="007A75C6" w:rsidP="007A75C6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205056" behindDoc="0" locked="0" layoutInCell="1" allowOverlap="1" wp14:anchorId="30D903DE" wp14:editId="7ED634BD">
            <wp:simplePos x="0" y="0"/>
            <wp:positionH relativeFrom="margin">
              <wp:align>left</wp:align>
            </wp:positionH>
            <wp:positionV relativeFrom="paragraph">
              <wp:posOffset>9138</wp:posOffset>
            </wp:positionV>
            <wp:extent cx="1440000" cy="1116750"/>
            <wp:effectExtent l="0" t="0" r="8255" b="7620"/>
            <wp:wrapNone/>
            <wp:docPr id="1696096760" name="Picture 1582475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096760" name="Picture 15824753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1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After you record your feedback in New Zealand Sign Language / NZSL it will be:</w:t>
      </w:r>
    </w:p>
    <w:p w14:paraId="52E6F34D" w14:textId="18310D2C" w:rsidR="007A75C6" w:rsidRDefault="00ED5FF9" w:rsidP="007A75C6">
      <w:pPr>
        <w:pStyle w:val="Listtoplevel"/>
      </w:pPr>
      <w:r>
        <w:drawing>
          <wp:anchor distT="0" distB="0" distL="114300" distR="114300" simplePos="0" relativeHeight="252206080" behindDoc="0" locked="0" layoutInCell="1" allowOverlap="1" wp14:anchorId="20F1D977" wp14:editId="2CD31C5D">
            <wp:simplePos x="0" y="0"/>
            <wp:positionH relativeFrom="margin">
              <wp:align>left</wp:align>
            </wp:positionH>
            <wp:positionV relativeFrom="paragraph">
              <wp:posOffset>902087</wp:posOffset>
            </wp:positionV>
            <wp:extent cx="1714763" cy="634621"/>
            <wp:effectExtent l="0" t="0" r="0" b="0"/>
            <wp:wrapNone/>
            <wp:docPr id="1090898510" name="Picture 1582475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898510" name="Picture 15824753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714763" cy="634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75C6">
        <w:t xml:space="preserve">translated into English for </w:t>
      </w:r>
      <w:r w:rsidR="007A75C6">
        <w:br/>
        <w:t>free / no cost</w:t>
      </w:r>
    </w:p>
    <w:p w14:paraId="0110C51E" w14:textId="26E772EF" w:rsidR="007A75C6" w:rsidRDefault="007A75C6" w:rsidP="007A75C6">
      <w:pPr>
        <w:pStyle w:val="Listtoplevel"/>
      </w:pPr>
      <w:r>
        <w:t>sent to the Reserve Bank.</w:t>
      </w:r>
    </w:p>
    <w:p w14:paraId="7B66B1D6" w14:textId="77777777" w:rsidR="007A75C6" w:rsidRDefault="007A75C6" w:rsidP="007A75C6">
      <w:pPr>
        <w:spacing w:line="336" w:lineRule="auto"/>
      </w:pPr>
    </w:p>
    <w:p w14:paraId="2DC169D0" w14:textId="09E5E9E0" w:rsidR="007A75C6" w:rsidRDefault="007A75C6" w:rsidP="007A75C6">
      <w:pPr>
        <w:spacing w:line="336" w:lineRule="auto"/>
      </w:pPr>
    </w:p>
    <w:p w14:paraId="7005145F" w14:textId="5449E92D" w:rsidR="007A75C6" w:rsidRPr="00AC3BCF" w:rsidRDefault="007A75C6" w:rsidP="007A75C6">
      <w:pPr>
        <w:spacing w:line="336" w:lineRule="auto"/>
      </w:pPr>
      <w:r>
        <w:rPr>
          <w:noProof/>
        </w:rPr>
        <w:drawing>
          <wp:anchor distT="0" distB="0" distL="114300" distR="114300" simplePos="0" relativeHeight="252207104" behindDoc="0" locked="0" layoutInCell="1" allowOverlap="1" wp14:anchorId="52115D33" wp14:editId="32834308">
            <wp:simplePos x="0" y="0"/>
            <wp:positionH relativeFrom="margin">
              <wp:align>left</wp:align>
            </wp:positionH>
            <wp:positionV relativeFrom="paragraph">
              <wp:posOffset>-176231</wp:posOffset>
            </wp:positionV>
            <wp:extent cx="1521725" cy="1246811"/>
            <wp:effectExtent l="0" t="0" r="2540" b="0"/>
            <wp:wrapNone/>
            <wp:docPr id="1939515064" name="Picture 1582475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515064" name="Picture 15824753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521725" cy="1246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You will also be sent a copy of the translation.</w:t>
      </w:r>
    </w:p>
    <w:p w14:paraId="20397C29" w14:textId="77777777" w:rsidR="00B86664" w:rsidRDefault="00B86664" w:rsidP="00D67451"/>
    <w:p w14:paraId="3982D8AD" w14:textId="77777777" w:rsidR="00124EA8" w:rsidRDefault="00124EA8" w:rsidP="00D67451"/>
    <w:p w14:paraId="6BBF3C70" w14:textId="77777777" w:rsidR="00124EA8" w:rsidRPr="00D67451" w:rsidRDefault="00124EA8" w:rsidP="00D67451"/>
    <w:p w14:paraId="227E7B7E" w14:textId="77777777" w:rsidR="0064667B" w:rsidRDefault="0064667B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79E8DBF0" w14:textId="090F8F46" w:rsidR="000A3C46" w:rsidRDefault="00312F05" w:rsidP="00090942">
      <w:pPr>
        <w:pStyle w:val="Heading1"/>
      </w:pPr>
      <w:r>
        <w:lastRenderedPageBreak/>
        <w:t>A</w:t>
      </w:r>
      <w:r w:rsidR="0083785F">
        <w:t>bout cash services you can get now</w:t>
      </w:r>
    </w:p>
    <w:p w14:paraId="41607B8C" w14:textId="641B76D9" w:rsidR="003631C1" w:rsidRDefault="003631C1" w:rsidP="00284D0D">
      <w:pPr>
        <w:rPr>
          <w:rFonts w:eastAsia="Times New Roman"/>
        </w:rPr>
      </w:pPr>
      <w:bookmarkStart w:id="0" w:name="_Hlk53559738"/>
    </w:p>
    <w:p w14:paraId="2D7092D6" w14:textId="0CAB42F8" w:rsidR="003631C1" w:rsidRDefault="00F17C1A" w:rsidP="00284D0D">
      <w:pPr>
        <w:rPr>
          <w:rFonts w:eastAsia="Times New Roman"/>
        </w:rPr>
      </w:pPr>
      <w:r>
        <w:rPr>
          <w:rFonts w:eastAsia="Times New Roman"/>
          <w:noProof/>
        </w:rPr>
        <mc:AlternateContent>
          <mc:Choice Requires="wpg">
            <w:drawing>
              <wp:anchor distT="0" distB="0" distL="114300" distR="114300" simplePos="0" relativeHeight="252109824" behindDoc="0" locked="0" layoutInCell="1" allowOverlap="1" wp14:anchorId="5AA01F08" wp14:editId="337494DE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1619885" cy="1403985"/>
                <wp:effectExtent l="0" t="38100" r="56515" b="5715"/>
                <wp:wrapNone/>
                <wp:docPr id="2082271371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403985"/>
                          <a:chOff x="0" y="0"/>
                          <a:chExt cx="1707722" cy="1457960"/>
                        </a:xfrm>
                      </wpg:grpSpPr>
                      <pic:pic xmlns:pic="http://schemas.openxmlformats.org/drawingml/2006/picture">
                        <pic:nvPicPr>
                          <pic:cNvPr id="163651050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90525"/>
                            <a:ext cx="906145" cy="1067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51742525" name="Thought Bubble: Cloud 1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2568435">
                            <a:off x="819150" y="0"/>
                            <a:ext cx="888572" cy="813454"/>
                          </a:xfrm>
                          <a:prstGeom prst="cloud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513391" w14:textId="77777777" w:rsidR="00F17C1A" w:rsidRDefault="00F17C1A" w:rsidP="00F17C1A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6558006" name="Picture 63773547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11430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A01F08" id="Group 13" o:spid="_x0000_s1026" alt="&quot;&quot;" style="position:absolute;left:0;text-align:left;margin-left:0;margin-top:.6pt;width:127.55pt;height:110.55pt;z-index:252109824;mso-position-horizontal:left;mso-position-horizontal-relative:margin;mso-width-relative:margin;mso-height-relative:margin" coordsize="17077,14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top:3905;width:9061;height:10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">
                  <v:imagedata r:id="rId64" o:title=""/>
                </v:shape>
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<v:formulas>
                    <v:f eqn="sum #0 0 10800"/>
                    <v:f eqn="sum #1 0 10800"/>
                    <v:f eqn="cosatan2 10800 @0 @1"/>
                    <v:f eqn="sinatan2 10800 @0 @1"/>
                    <v:f eqn="sum @2 10800 0"/>
                    <v:f eqn="sum @3 10800 0"/>
                    <v:f eqn="sum @4 0 #0"/>
                    <v:f eqn="sum @5 0 #1"/>
                    <v:f eqn="mod @6 @7 0"/>
                    <v:f eqn="prod 600 11 1"/>
                    <v:f eqn="sum @8 0 @9"/>
                    <v:f eqn="prod @10 1 3"/>
                    <v:f eqn="prod 600 3 1"/>
                    <v:f eqn="sum @11 @12 0"/>
                    <v:f eqn="prod @13 @6 @8"/>
                    <v:f eqn="prod @13 @7 @8"/>
                    <v:f eqn="sum @14 #0 0"/>
                    <v:f eqn="sum @15 #1 0"/>
                    <v:f eqn="prod 600 8 1"/>
                    <v:f eqn="prod @11 2 1"/>
                    <v:f eqn="sum @18 @19 0"/>
                    <v:f eqn="prod @20 @6 @8"/>
                    <v:f eqn="prod @20 @7 @8"/>
                    <v:f eqn="sum @21 #0 0"/>
                    <v:f eqn="sum @22 #1 0"/>
                    <v:f eqn="prod 600 2 1"/>
                    <v:f eqn="sum #0 600 0"/>
                    <v:f eqn="sum #0 0 600"/>
                    <v:f eqn="sum #1 600 0"/>
                    <v:f eqn="sum #1 0 600"/>
                    <v:f eqn="sum @16 @25 0"/>
                    <v:f eqn="sum @16 0 @25"/>
                    <v:f eqn="sum @17 @25 0"/>
                    <v:f eqn="sum @17 0 @25"/>
                    <v:f eqn="sum @23 @12 0"/>
                    <v:f eqn="sum @23 0 @12"/>
                    <v:f eqn="sum @24 @12 0"/>
                    <v:f eqn="sum @24 0 @12"/>
                    <v:f eqn="val #0"/>
                    <v:f eqn="val #1"/>
                  </v:formulas>
                  <v:path o:extrusionok="f" o:connecttype="custom" o:connectlocs="67,10800;10800,21577;21582,10800;10800,1235;@38,@39" textboxrect="2977,3262,17087,17337"/>
                  <v:handles>
                    <v:h position="#0,#1"/>
                  </v:handles>
                  <o:complex v:ext="view"/>
                </v:shapetype>
                <v:shape id="Thought Bubble: Cloud 12" o:spid="_x0000_s1028" type="#_x0000_t106" alt="&quot;&quot;" style="position:absolute;left:8191;width:8886;height:8134;rotation:280541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" adj="6300,24300" filled="f" strokecolor="#09101d [484]" strokeweight="1pt">
                  <v:stroke joinstyle="miter"/>
                  <v:textbox>
                    <w:txbxContent>
                      <w:p w14:paraId="7E513391" w14:textId="77777777" w:rsidR="00F17C1A" w:rsidRDefault="00F17C1A" w:rsidP="00F17C1A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Picture 637735479" o:spid="_x0000_s1029" type="#_x0000_t75" alt="&quot;&quot;" style="position:absolute;left:9906;top:1143;width:5810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">
                  <v:imagedata r:id="rId65" o:title=""/>
                </v:shape>
                <w10:wrap anchorx="margin"/>
              </v:group>
            </w:pict>
          </mc:Fallback>
        </mc:AlternateContent>
      </w:r>
    </w:p>
    <w:p w14:paraId="52BDE193" w14:textId="61923B13" w:rsidR="00E02C06" w:rsidRDefault="009D39C2" w:rsidP="00284D0D">
      <w:pPr>
        <w:rPr>
          <w:rFonts w:eastAsia="Times New Roman"/>
        </w:rPr>
      </w:pPr>
      <w:r>
        <w:rPr>
          <w:rFonts w:eastAsia="Times New Roman"/>
        </w:rPr>
        <w:t>How happy are you with the cash services where you live?</w:t>
      </w:r>
    </w:p>
    <w:p w14:paraId="39FD88DA" w14:textId="1AAF6C81" w:rsidR="009D39C2" w:rsidRDefault="009D39C2" w:rsidP="00284D0D">
      <w:pPr>
        <w:rPr>
          <w:rFonts w:eastAsia="Times New Roman"/>
        </w:rPr>
      </w:pPr>
    </w:p>
    <w:p w14:paraId="4F4710B9" w14:textId="7CB3E641" w:rsidR="009D39C2" w:rsidRDefault="009D39C2" w:rsidP="00284D0D">
      <w:pPr>
        <w:rPr>
          <w:rFonts w:eastAsia="Times New Roman"/>
        </w:rPr>
      </w:pPr>
    </w:p>
    <w:p w14:paraId="68185799" w14:textId="1C954BE5" w:rsidR="009D39C2" w:rsidRDefault="009D39C2" w:rsidP="00284D0D">
      <w:pPr>
        <w:rPr>
          <w:rFonts w:eastAsia="Times New Roman"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1880448" behindDoc="0" locked="0" layoutInCell="1" allowOverlap="1" wp14:anchorId="21057B9D" wp14:editId="28201FBD">
            <wp:simplePos x="0" y="0"/>
            <wp:positionH relativeFrom="margin">
              <wp:align>left</wp:align>
            </wp:positionH>
            <wp:positionV relativeFrom="paragraph">
              <wp:posOffset>217805</wp:posOffset>
            </wp:positionV>
            <wp:extent cx="1473295" cy="1335820"/>
            <wp:effectExtent l="0" t="0" r="0" b="0"/>
            <wp:wrapNone/>
            <wp:docPr id="1163216109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216109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497" cy="133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that is right for you.</w:t>
      </w:r>
    </w:p>
    <w:p w14:paraId="2B03EF0F" w14:textId="0CA09166" w:rsidR="00E02C06" w:rsidRPr="00E02C06" w:rsidRDefault="00E02C06" w:rsidP="00284D0D">
      <w:pPr>
        <w:pStyle w:val="Checkboxes"/>
      </w:pPr>
    </w:p>
    <w:p w14:paraId="269820D3" w14:textId="06F69EBF" w:rsidR="00E02C06" w:rsidRDefault="009D39C2" w:rsidP="00284D0D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AB47172" wp14:editId="162000B6">
                <wp:simplePos x="0" y="0"/>
                <wp:positionH relativeFrom="column">
                  <wp:posOffset>2340610</wp:posOffset>
                </wp:positionH>
                <wp:positionV relativeFrom="line">
                  <wp:posOffset>111456</wp:posOffset>
                </wp:positionV>
                <wp:extent cx="359410" cy="359410"/>
                <wp:effectExtent l="0" t="0" r="21590" b="21590"/>
                <wp:wrapNone/>
                <wp:docPr id="34429984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A3F1F1" id="Rectangle 5" o:spid="_x0000_s1026" alt="&quot;&quot;" style="position:absolute;margin-left:184.3pt;margin-top:8.8pt;width:28.3pt;height:28.3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AiPan24QAA&#10;AAk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  <w:r>
        <w:t>very unhappy – services are very bad</w:t>
      </w:r>
    </w:p>
    <w:p w14:paraId="352FF3ED" w14:textId="24FDEC5B" w:rsidR="00E02C06" w:rsidRPr="00E02C06" w:rsidRDefault="00E02C06" w:rsidP="00284D0D">
      <w:pPr>
        <w:pStyle w:val="Checkboxes"/>
      </w:pPr>
    </w:p>
    <w:p w14:paraId="2074F32A" w14:textId="3C611442" w:rsidR="00E02C06" w:rsidRDefault="00AA3647" w:rsidP="00284D0D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E96612E" wp14:editId="73B4F54B">
                <wp:simplePos x="0" y="0"/>
                <wp:positionH relativeFrom="column">
                  <wp:posOffset>2340610</wp:posOffset>
                </wp:positionH>
                <wp:positionV relativeFrom="line">
                  <wp:posOffset>102054</wp:posOffset>
                </wp:positionV>
                <wp:extent cx="359410" cy="359410"/>
                <wp:effectExtent l="0" t="0" r="21590" b="21590"/>
                <wp:wrapNone/>
                <wp:docPr id="68777058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733069" id="Rectangle 5" o:spid="_x0000_s1026" alt="&quot;&quot;" style="position:absolute;margin-left:184.3pt;margin-top:8.05pt;width:28.3pt;height:28.3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A7GUCQ4QAA&#10;AAk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  <w:r w:rsidR="009D39C2">
        <w:t xml:space="preserve">a bit unhappy – services are </w:t>
      </w:r>
      <w:r>
        <w:t>not good</w:t>
      </w:r>
    </w:p>
    <w:p w14:paraId="41A1431C" w14:textId="4573CCC7" w:rsidR="00E02C06" w:rsidRPr="00E02C06" w:rsidRDefault="00E02C06" w:rsidP="00284D0D">
      <w:pPr>
        <w:pStyle w:val="Checkboxes"/>
      </w:pPr>
    </w:p>
    <w:p w14:paraId="6298737E" w14:textId="0683D1A7" w:rsidR="00E02C06" w:rsidRDefault="009D39C2" w:rsidP="00284D0D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091CCC3" wp14:editId="65C21945">
                <wp:simplePos x="0" y="0"/>
                <wp:positionH relativeFrom="column">
                  <wp:posOffset>2340610</wp:posOffset>
                </wp:positionH>
                <wp:positionV relativeFrom="paragraph">
                  <wp:posOffset>72694</wp:posOffset>
                </wp:positionV>
                <wp:extent cx="359410" cy="359410"/>
                <wp:effectExtent l="0" t="0" r="21590" b="21590"/>
                <wp:wrapNone/>
                <wp:docPr id="108202893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FF67FC" id="Rectangle 5" o:spid="_x0000_s1026" alt="&quot;&quot;" style="position:absolute;margin-left:184.3pt;margin-top:5.7pt;width:28.3pt;height:28.3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" filled="f" strokecolor="black [3213]" strokeweight="1pt"/>
            </w:pict>
          </mc:Fallback>
        </mc:AlternateContent>
      </w:r>
      <w:r>
        <w:t>not unhappy or happy – services are okay</w:t>
      </w:r>
    </w:p>
    <w:p w14:paraId="07DCA391" w14:textId="3FBB42FC" w:rsidR="009D39C2" w:rsidRDefault="009D39C2" w:rsidP="00284D0D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486D9FB4" wp14:editId="25F91DAB">
                <wp:simplePos x="0" y="0"/>
                <wp:positionH relativeFrom="column">
                  <wp:posOffset>2345634</wp:posOffset>
                </wp:positionH>
                <wp:positionV relativeFrom="paragraph">
                  <wp:posOffset>326666</wp:posOffset>
                </wp:positionV>
                <wp:extent cx="360000" cy="360000"/>
                <wp:effectExtent l="0" t="0" r="21590" b="21590"/>
                <wp:wrapNone/>
                <wp:docPr id="45198336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EF6382" id="Rectangle 5" o:spid="_x0000_s1026" alt="&quot;&quot;" style="position:absolute;margin-left:184.7pt;margin-top:25.7pt;width:28.35pt;height:28.3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BTxWDJ4QAAAAoB&#10;AAAPAAAAAAAAAAAAAAAAANAEAABkcnMvZG93bnJldi54bWxQSwUGAAAAAAQABADzAAAA3gUAAAAA&#10;" filled="f" strokecolor="black [3213]" strokeweight="1pt"/>
            </w:pict>
          </mc:Fallback>
        </mc:AlternateContent>
      </w:r>
    </w:p>
    <w:p w14:paraId="3FDAA215" w14:textId="795B543B" w:rsidR="009D39C2" w:rsidRDefault="009D39C2" w:rsidP="00284D0D">
      <w:pPr>
        <w:pStyle w:val="Checkboxes"/>
      </w:pPr>
      <w:r>
        <w:t>a bit happy – services are good</w:t>
      </w:r>
    </w:p>
    <w:p w14:paraId="5D3A0898" w14:textId="77777777" w:rsidR="009D39C2" w:rsidRDefault="009D39C2" w:rsidP="00284D0D">
      <w:pPr>
        <w:pStyle w:val="Checkboxes"/>
      </w:pPr>
    </w:p>
    <w:p w14:paraId="2BBA04B3" w14:textId="77777777" w:rsidR="004533D9" w:rsidRDefault="009D39C2" w:rsidP="00284D0D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7BB8092" wp14:editId="60F3E4EA">
                <wp:simplePos x="0" y="0"/>
                <wp:positionH relativeFrom="column">
                  <wp:posOffset>2361537</wp:posOffset>
                </wp:positionH>
                <wp:positionV relativeFrom="paragraph">
                  <wp:posOffset>7951</wp:posOffset>
                </wp:positionV>
                <wp:extent cx="360000" cy="360000"/>
                <wp:effectExtent l="0" t="0" r="21590" b="21590"/>
                <wp:wrapNone/>
                <wp:docPr id="156113529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C3D0D3" id="Rectangle 5" o:spid="_x0000_s1026" alt="&quot;&quot;" style="position:absolute;margin-left:185.95pt;margin-top:.65pt;width:28.35pt;height:28.3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" filled="f" strokecolor="black [3213]" strokeweight="1pt"/>
            </w:pict>
          </mc:Fallback>
        </mc:AlternateContent>
      </w:r>
      <w:r>
        <w:t>very happy – services are great</w:t>
      </w:r>
    </w:p>
    <w:p w14:paraId="42ACD63A" w14:textId="6AC6874D" w:rsidR="004533D9" w:rsidRDefault="004533D9" w:rsidP="004533D9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4053B9C9" wp14:editId="6048A618">
                <wp:simplePos x="0" y="0"/>
                <wp:positionH relativeFrom="column">
                  <wp:posOffset>2360930</wp:posOffset>
                </wp:positionH>
                <wp:positionV relativeFrom="paragraph">
                  <wp:posOffset>308914</wp:posOffset>
                </wp:positionV>
                <wp:extent cx="359410" cy="359410"/>
                <wp:effectExtent l="0" t="0" r="21590" b="21590"/>
                <wp:wrapNone/>
                <wp:docPr id="41833779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B74779" id="Rectangle 5" o:spid="_x0000_s1026" alt="&quot;&quot;" style="position:absolute;margin-left:185.9pt;margin-top:24.3pt;width:28.3pt;height:28.3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FyzlO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4505631C" w14:textId="51F2CD9B" w:rsidR="009D39C2" w:rsidRDefault="004533D9" w:rsidP="00284D0D">
      <w:pPr>
        <w:pStyle w:val="Checkboxes"/>
      </w:pPr>
      <w:r>
        <w:t>I do not know</w:t>
      </w:r>
      <w:r w:rsidR="009D39C2">
        <w:t>.</w:t>
      </w:r>
    </w:p>
    <w:p w14:paraId="585B77C3" w14:textId="77777777" w:rsidR="00312F05" w:rsidRDefault="00312F05" w:rsidP="00284D0D">
      <w:pPr>
        <w:pStyle w:val="Checkboxes"/>
      </w:pPr>
    </w:p>
    <w:p w14:paraId="25E802D6" w14:textId="4E38FCBC" w:rsidR="00312F05" w:rsidRDefault="002E5EA0" w:rsidP="00312F0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98912" behindDoc="0" locked="0" layoutInCell="1" allowOverlap="1" wp14:anchorId="7B449488" wp14:editId="43CA1E00">
                <wp:simplePos x="0" y="0"/>
                <wp:positionH relativeFrom="column">
                  <wp:posOffset>0</wp:posOffset>
                </wp:positionH>
                <wp:positionV relativeFrom="paragraph">
                  <wp:posOffset>-200025</wp:posOffset>
                </wp:positionV>
                <wp:extent cx="1837690" cy="1600200"/>
                <wp:effectExtent l="0" t="0" r="0" b="0"/>
                <wp:wrapNone/>
                <wp:docPr id="2100437987" name="Group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7690" cy="1600200"/>
                          <a:chOff x="0" y="0"/>
                          <a:chExt cx="1837690" cy="1600200"/>
                        </a:xfrm>
                      </wpg:grpSpPr>
                      <pic:pic xmlns:pic="http://schemas.openxmlformats.org/drawingml/2006/picture">
                        <pic:nvPicPr>
                          <pic:cNvPr id="796818022" name="Picture 15655234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410" cy="1457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7338339" name="Picture 197399358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5850" y="771525"/>
                            <a:ext cx="751840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8350978" name="Picture 186035940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838200"/>
                            <a:ext cx="751840" cy="762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9B5F6B" id="Group 18" o:spid="_x0000_s1026" alt="&quot;&quot;" style="position:absolute;margin-left:0;margin-top:-15.75pt;width:144.7pt;height:126pt;z-index:252198912" coordsize="18376,160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F7f8L0C4cyAAAAAAM8rc+wgVq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/+zBIQEAAACAoP+vnW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gkgADtwoEMAAAAwCB/6yNcoJ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">
                <v:shape id="Picture 1565523436" o:spid="_x0000_s1027" type="#_x0000_t75" alt="&quot;&quot;" style="position:absolute;width:9944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">
                  <v:imagedata r:id="rId70" o:title=""/>
                </v:shape>
                <v:shape id="Picture 1973993581" o:spid="_x0000_s1028" type="#_x0000_t75" alt="&quot;&quot;" style="position:absolute;left:10858;top:7715;width:7518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">
                  <v:imagedata r:id="rId71" o:title=""/>
                </v:shape>
                <v:shape id="Picture 1860359405" o:spid="_x0000_s1029" type="#_x0000_t75" alt="&quot;&quot;" style="position:absolute;left:4953;top:8382;width:7518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">
                  <v:imagedata r:id="rId72" o:title=""/>
                </v:shape>
              </v:group>
            </w:pict>
          </mc:Fallback>
        </mc:AlternateContent>
      </w:r>
      <w:r w:rsidR="00312F05">
        <w:t>How happy are you with the cash services in all of Aotearoa New Zealand?</w:t>
      </w:r>
    </w:p>
    <w:p w14:paraId="67B287F4" w14:textId="77777777" w:rsidR="00312F05" w:rsidRDefault="00312F05" w:rsidP="00312F05"/>
    <w:p w14:paraId="48996853" w14:textId="77777777" w:rsidR="00312F05" w:rsidRDefault="00312F05" w:rsidP="00312F05"/>
    <w:p w14:paraId="12E1B6D9" w14:textId="77777777" w:rsidR="00312F05" w:rsidRDefault="00312F05" w:rsidP="00312F05">
      <w:pPr>
        <w:rPr>
          <w:rFonts w:eastAsia="Times New Roman"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1887616" behindDoc="0" locked="0" layoutInCell="1" allowOverlap="1" wp14:anchorId="62E61B51" wp14:editId="44F8CCFC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464526" cy="1327868"/>
            <wp:effectExtent l="0" t="0" r="2540" b="5715"/>
            <wp:wrapNone/>
            <wp:docPr id="37503876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03876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601" cy="133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that is right for you.</w:t>
      </w:r>
    </w:p>
    <w:p w14:paraId="78304D9D" w14:textId="77777777" w:rsidR="00312F05" w:rsidRPr="00E02C06" w:rsidRDefault="00312F05" w:rsidP="00312F05">
      <w:pPr>
        <w:pStyle w:val="Checkboxes"/>
      </w:pPr>
    </w:p>
    <w:p w14:paraId="701E755F" w14:textId="77777777" w:rsidR="00312F05" w:rsidRDefault="00312F05" w:rsidP="00312F05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56B4D9FA" wp14:editId="62D89FDD">
                <wp:simplePos x="0" y="0"/>
                <wp:positionH relativeFrom="column">
                  <wp:posOffset>2340610</wp:posOffset>
                </wp:positionH>
                <wp:positionV relativeFrom="line">
                  <wp:posOffset>111456</wp:posOffset>
                </wp:positionV>
                <wp:extent cx="359410" cy="359410"/>
                <wp:effectExtent l="0" t="0" r="21590" b="21590"/>
                <wp:wrapNone/>
                <wp:docPr id="113569065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C1F8CE" id="Rectangle 5" o:spid="_x0000_s1026" alt="&quot;&quot;" style="position:absolute;margin-left:184.3pt;margin-top:8.8pt;width:28.3pt;height:28.3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AiPan24QAA&#10;AAk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  <w:r>
        <w:t>very unhappy – services are very bad</w:t>
      </w:r>
    </w:p>
    <w:p w14:paraId="5B89A8BC" w14:textId="77777777" w:rsidR="00312F05" w:rsidRPr="00E02C06" w:rsidRDefault="00312F05" w:rsidP="00312F05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56EFFD2" wp14:editId="2B79D919">
                <wp:simplePos x="0" y="0"/>
                <wp:positionH relativeFrom="column">
                  <wp:posOffset>2340610</wp:posOffset>
                </wp:positionH>
                <wp:positionV relativeFrom="line">
                  <wp:posOffset>299085</wp:posOffset>
                </wp:positionV>
                <wp:extent cx="360000" cy="360000"/>
                <wp:effectExtent l="0" t="0" r="21590" b="21590"/>
                <wp:wrapNone/>
                <wp:docPr id="194088618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C1FA2B" id="Rectangle 5" o:spid="_x0000_s1026" alt="&quot;&quot;" style="position:absolute;margin-left:184.3pt;margin-top:23.55pt;width:28.35pt;height:28.3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LdVcW+IAAAAK&#10;AQAADwAAAAAAAAAAAAAAAADQBAAAZHJzL2Rvd25yZXYueG1sUEsFBgAAAAAEAAQA8wAAAN8FAAAA&#10;AA==&#10;" filled="f" strokecolor="black [3213]" strokeweight="1pt">
                <w10:wrap anchory="line"/>
              </v:rect>
            </w:pict>
          </mc:Fallback>
        </mc:AlternateContent>
      </w:r>
    </w:p>
    <w:p w14:paraId="4B1B0B70" w14:textId="231F4798" w:rsidR="00312F05" w:rsidRDefault="00312F05" w:rsidP="00312F05">
      <w:pPr>
        <w:pStyle w:val="Checkboxes"/>
      </w:pPr>
      <w:r>
        <w:t>a bit unhappy – services are</w:t>
      </w:r>
      <w:r w:rsidR="0068715A">
        <w:t xml:space="preserve"> not good</w:t>
      </w:r>
      <w:r>
        <w:t xml:space="preserve"> </w:t>
      </w:r>
    </w:p>
    <w:p w14:paraId="6792AB0A" w14:textId="77777777" w:rsidR="00312F05" w:rsidRPr="00E02C06" w:rsidRDefault="00312F05" w:rsidP="00312F05">
      <w:pPr>
        <w:pStyle w:val="Checkboxes"/>
      </w:pPr>
    </w:p>
    <w:p w14:paraId="00B8994B" w14:textId="77777777" w:rsidR="00312F05" w:rsidRDefault="00312F05" w:rsidP="00312F05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78B7A297" wp14:editId="7C8A5890">
                <wp:simplePos x="0" y="0"/>
                <wp:positionH relativeFrom="column">
                  <wp:posOffset>2340610</wp:posOffset>
                </wp:positionH>
                <wp:positionV relativeFrom="paragraph">
                  <wp:posOffset>72694</wp:posOffset>
                </wp:positionV>
                <wp:extent cx="359410" cy="359410"/>
                <wp:effectExtent l="0" t="0" r="21590" b="21590"/>
                <wp:wrapNone/>
                <wp:docPr id="21019906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4D3AE6" id="Rectangle 5" o:spid="_x0000_s1026" alt="&quot;&quot;" style="position:absolute;margin-left:184.3pt;margin-top:5.7pt;width:28.3pt;height:28.3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" filled="f" strokecolor="black [3213]" strokeweight="1pt"/>
            </w:pict>
          </mc:Fallback>
        </mc:AlternateContent>
      </w:r>
      <w:r>
        <w:t>not unhappy or happy – services are okay</w:t>
      </w:r>
    </w:p>
    <w:p w14:paraId="44DD92FC" w14:textId="77777777" w:rsidR="00312F05" w:rsidRDefault="00312F05" w:rsidP="00312F05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897ECD0" wp14:editId="62748D43">
                <wp:simplePos x="0" y="0"/>
                <wp:positionH relativeFrom="column">
                  <wp:posOffset>2345634</wp:posOffset>
                </wp:positionH>
                <wp:positionV relativeFrom="paragraph">
                  <wp:posOffset>326666</wp:posOffset>
                </wp:positionV>
                <wp:extent cx="360000" cy="360000"/>
                <wp:effectExtent l="0" t="0" r="21590" b="21590"/>
                <wp:wrapNone/>
                <wp:docPr id="13033656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6AF825" id="Rectangle 5" o:spid="_x0000_s1026" alt="&quot;&quot;" style="position:absolute;margin-left:184.7pt;margin-top:25.7pt;width:28.35pt;height:28.3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BTxWDJ4QAAAAoB&#10;AAAPAAAAAAAAAAAAAAAAANAEAABkcnMvZG93bnJldi54bWxQSwUGAAAAAAQABADzAAAA3gUAAAAA&#10;" filled="f" strokecolor="black [3213]" strokeweight="1pt"/>
            </w:pict>
          </mc:Fallback>
        </mc:AlternateContent>
      </w:r>
    </w:p>
    <w:p w14:paraId="035CA4FE" w14:textId="77777777" w:rsidR="00312F05" w:rsidRDefault="00312F05" w:rsidP="00312F05">
      <w:pPr>
        <w:pStyle w:val="Checkboxes"/>
      </w:pPr>
      <w:r>
        <w:t>a bit happy – services are good</w:t>
      </w:r>
    </w:p>
    <w:p w14:paraId="1432623E" w14:textId="77777777" w:rsidR="00312F05" w:rsidRDefault="00312F05" w:rsidP="00312F05">
      <w:pPr>
        <w:pStyle w:val="Checkboxes"/>
      </w:pPr>
    </w:p>
    <w:p w14:paraId="0E359CC9" w14:textId="77777777" w:rsidR="004533D9" w:rsidRDefault="00312F05" w:rsidP="004533D9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3CBCB27" wp14:editId="2C5C3468">
                <wp:simplePos x="0" y="0"/>
                <wp:positionH relativeFrom="column">
                  <wp:posOffset>2361537</wp:posOffset>
                </wp:positionH>
                <wp:positionV relativeFrom="paragraph">
                  <wp:posOffset>7951</wp:posOffset>
                </wp:positionV>
                <wp:extent cx="360000" cy="360000"/>
                <wp:effectExtent l="0" t="0" r="21590" b="21590"/>
                <wp:wrapNone/>
                <wp:docPr id="22839073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04297A" id="Rectangle 5" o:spid="_x0000_s1026" alt="&quot;&quot;" style="position:absolute;margin-left:185.95pt;margin-top:.65pt;width:28.35pt;height:28.3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" filled="f" strokecolor="black [3213]" strokeweight="1pt"/>
            </w:pict>
          </mc:Fallback>
        </mc:AlternateContent>
      </w:r>
      <w:r>
        <w:t>very happy – services are great</w:t>
      </w:r>
    </w:p>
    <w:p w14:paraId="39CC8B15" w14:textId="77777777" w:rsidR="004533D9" w:rsidRDefault="004533D9" w:rsidP="004533D9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1AC08E39" wp14:editId="5E18DC5B">
                <wp:simplePos x="0" y="0"/>
                <wp:positionH relativeFrom="column">
                  <wp:posOffset>2360930</wp:posOffset>
                </wp:positionH>
                <wp:positionV relativeFrom="paragraph">
                  <wp:posOffset>308914</wp:posOffset>
                </wp:positionV>
                <wp:extent cx="359410" cy="359410"/>
                <wp:effectExtent l="0" t="0" r="21590" b="21590"/>
                <wp:wrapNone/>
                <wp:docPr id="174431871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8D17B6" id="Rectangle 5" o:spid="_x0000_s1026" alt="&quot;&quot;" style="position:absolute;margin-left:185.9pt;margin-top:24.3pt;width:28.3pt;height:28.3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FyzlO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77008A14" w14:textId="5F62A336" w:rsidR="004533D9" w:rsidRDefault="004533D9" w:rsidP="004533D9">
      <w:pPr>
        <w:pStyle w:val="Checkboxes"/>
      </w:pPr>
      <w:r>
        <w:t>I do not know.</w:t>
      </w:r>
    </w:p>
    <w:p w14:paraId="6BEFA050" w14:textId="3746A6C1" w:rsidR="00312F05" w:rsidRDefault="00312F05" w:rsidP="00312F05">
      <w:pPr>
        <w:pStyle w:val="Checkboxes"/>
      </w:pPr>
    </w:p>
    <w:p w14:paraId="122A1147" w14:textId="77777777" w:rsidR="004533D9" w:rsidRDefault="004533D9" w:rsidP="00312F05">
      <w:pPr>
        <w:pStyle w:val="Checkboxes"/>
      </w:pPr>
    </w:p>
    <w:p w14:paraId="6B1B70B5" w14:textId="77777777" w:rsidR="004533D9" w:rsidRDefault="004533D9" w:rsidP="00312F05">
      <w:pPr>
        <w:pStyle w:val="Checkboxes"/>
      </w:pPr>
    </w:p>
    <w:p w14:paraId="5799BBC0" w14:textId="77777777" w:rsidR="004533D9" w:rsidRDefault="004533D9" w:rsidP="00312F05">
      <w:pPr>
        <w:pStyle w:val="Checkboxes"/>
      </w:pPr>
    </w:p>
    <w:p w14:paraId="73991D46" w14:textId="4D16C143" w:rsidR="004533D9" w:rsidRDefault="00B300E8" w:rsidP="004533D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16992" behindDoc="0" locked="0" layoutInCell="1" allowOverlap="1" wp14:anchorId="7D010034" wp14:editId="1A7FD394">
                <wp:simplePos x="0" y="0"/>
                <wp:positionH relativeFrom="column">
                  <wp:posOffset>0</wp:posOffset>
                </wp:positionH>
                <wp:positionV relativeFrom="paragraph">
                  <wp:posOffset>-228600</wp:posOffset>
                </wp:positionV>
                <wp:extent cx="1714500" cy="1647825"/>
                <wp:effectExtent l="0" t="0" r="0" b="0"/>
                <wp:wrapNone/>
                <wp:docPr id="514765337" name="Group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1647825"/>
                          <a:chOff x="0" y="0"/>
                          <a:chExt cx="1714500" cy="1647825"/>
                        </a:xfrm>
                      </wpg:grpSpPr>
                      <pic:pic xmlns:pic="http://schemas.openxmlformats.org/drawingml/2006/picture">
                        <pic:nvPicPr>
                          <pic:cNvPr id="985473348" name="Picture 124942586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2808887" name="Picture 49403018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428625"/>
                            <a:ext cx="1219200" cy="1219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EC03D4" id="Group 14" o:spid="_x0000_s1026" alt="&quot;&quot;" style="position:absolute;margin-left:0;margin-top:-18pt;width:135pt;height:129.75pt;z-index:252116992;mso-width-relative:margin;mso-height-relative:margin" coordsize="17145,16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">
                <v:shape id="Picture 1249425865" o:spid="_x0000_s1027" type="#_x0000_t75" alt="&quot;&quot;" style="position:absolute;width:8667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">
                  <v:imagedata r:id="rId76" o:title=""/>
                </v:shape>
                <v:shape id="Picture 494030187" o:spid="_x0000_s1028" type="#_x0000_t75" alt="&quot;&quot;" style="position:absolute;left:4953;top:4286;width:12192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">
                  <v:imagedata r:id="rId77" o:title=""/>
                </v:shape>
              </v:group>
            </w:pict>
          </mc:Fallback>
        </mc:AlternateContent>
      </w:r>
      <w:r w:rsidR="004533D9">
        <w:t>How important is how far you need to travel to use a cash service?</w:t>
      </w:r>
    </w:p>
    <w:p w14:paraId="67F6E97B" w14:textId="17A6DF24" w:rsidR="004533D9" w:rsidRDefault="004533D9" w:rsidP="004533D9"/>
    <w:p w14:paraId="5CA578A0" w14:textId="77777777" w:rsidR="004533D9" w:rsidRDefault="004533D9" w:rsidP="004533D9"/>
    <w:p w14:paraId="382A2EFC" w14:textId="77777777" w:rsidR="00CD77D8" w:rsidRDefault="004533D9" w:rsidP="00CD77D8">
      <w:pPr>
        <w:rPr>
          <w:rFonts w:eastAsia="Times New Roman"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1900928" behindDoc="0" locked="0" layoutInCell="1" allowOverlap="1" wp14:anchorId="6BCB225C" wp14:editId="3AAE8F41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438217" cy="1304014"/>
            <wp:effectExtent l="0" t="0" r="0" b="0"/>
            <wp:wrapNone/>
            <wp:docPr id="14985446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5446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385" cy="1312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that is right for you.</w:t>
      </w:r>
    </w:p>
    <w:p w14:paraId="45594A8B" w14:textId="77777777" w:rsidR="00CD77D8" w:rsidRDefault="00CD77D8" w:rsidP="00CD77D8">
      <w:r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374AD56F" wp14:editId="5DD1EF93">
                <wp:simplePos x="0" y="0"/>
                <wp:positionH relativeFrom="column">
                  <wp:posOffset>2340610</wp:posOffset>
                </wp:positionH>
                <wp:positionV relativeFrom="line">
                  <wp:posOffset>323850</wp:posOffset>
                </wp:positionV>
                <wp:extent cx="359410" cy="359410"/>
                <wp:effectExtent l="0" t="0" r="21590" b="21590"/>
                <wp:wrapNone/>
                <wp:docPr id="138987269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3C6B78" id="Rectangle 5" o:spid="_x0000_s1026" alt="&quot;&quot;" style="position:absolute;margin-left:184.3pt;margin-top:25.5pt;width:28.3pt;height:28.3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HydDV4QAA&#10;AAo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</w:p>
    <w:p w14:paraId="0D8D9DE7" w14:textId="77777777" w:rsidR="00CD77D8" w:rsidRDefault="00CD77D8" w:rsidP="00CD77D8">
      <w:pPr>
        <w:pStyle w:val="Checkboxes"/>
      </w:pPr>
      <w:r>
        <w:t>not important at all</w:t>
      </w:r>
    </w:p>
    <w:p w14:paraId="0CEF4D82" w14:textId="77777777" w:rsidR="00CD77D8" w:rsidRPr="00E02C06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97B42B2" wp14:editId="59E0C985">
                <wp:simplePos x="0" y="0"/>
                <wp:positionH relativeFrom="column">
                  <wp:posOffset>2340610</wp:posOffset>
                </wp:positionH>
                <wp:positionV relativeFrom="line">
                  <wp:posOffset>308610</wp:posOffset>
                </wp:positionV>
                <wp:extent cx="360000" cy="360000"/>
                <wp:effectExtent l="0" t="0" r="21590" b="21590"/>
                <wp:wrapNone/>
                <wp:docPr id="70924620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B7C5EB" id="Rectangle 5" o:spid="_x0000_s1026" alt="&quot;&quot;" style="position:absolute;margin-left:184.3pt;margin-top:24.3pt;width:28.35pt;height:28.3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" filled="f" strokecolor="black [3213]" strokeweight="1pt">
                <w10:wrap anchory="line"/>
              </v:rect>
            </w:pict>
          </mc:Fallback>
        </mc:AlternateContent>
      </w:r>
    </w:p>
    <w:p w14:paraId="537D3C9B" w14:textId="77777777" w:rsidR="00CD77D8" w:rsidRDefault="00CD77D8" w:rsidP="00CD77D8">
      <w:pPr>
        <w:pStyle w:val="Checkboxes"/>
      </w:pPr>
      <w:r>
        <w:t>not very important</w:t>
      </w:r>
    </w:p>
    <w:p w14:paraId="068AF1FC" w14:textId="77777777" w:rsidR="00CD77D8" w:rsidRPr="00E02C06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679E327D" wp14:editId="1F9FDB78">
                <wp:simplePos x="0" y="0"/>
                <wp:positionH relativeFrom="column">
                  <wp:posOffset>2364105</wp:posOffset>
                </wp:positionH>
                <wp:positionV relativeFrom="paragraph">
                  <wp:posOffset>309245</wp:posOffset>
                </wp:positionV>
                <wp:extent cx="359410" cy="359410"/>
                <wp:effectExtent l="0" t="0" r="21590" b="21590"/>
                <wp:wrapNone/>
                <wp:docPr id="95285362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2EBEF6" id="Rectangle 5" o:spid="_x0000_s1026" alt="&quot;&quot;" style="position:absolute;margin-left:186.15pt;margin-top:24.35pt;width:28.3pt;height:28.3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zakba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1B7204B3" w14:textId="77777777" w:rsidR="00CD77D8" w:rsidRDefault="00CD77D8" w:rsidP="00CD77D8">
      <w:pPr>
        <w:pStyle w:val="Checkboxes"/>
      </w:pPr>
      <w:r>
        <w:t>I do not mind</w:t>
      </w:r>
    </w:p>
    <w:p w14:paraId="002B0AB1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1BBE158D" wp14:editId="52B35080">
                <wp:simplePos x="0" y="0"/>
                <wp:positionH relativeFrom="column">
                  <wp:posOffset>2345055</wp:posOffset>
                </wp:positionH>
                <wp:positionV relativeFrom="paragraph">
                  <wp:posOffset>335915</wp:posOffset>
                </wp:positionV>
                <wp:extent cx="359410" cy="359410"/>
                <wp:effectExtent l="0" t="0" r="21590" b="21590"/>
                <wp:wrapNone/>
                <wp:docPr id="193387874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D5C0DF" id="Rectangle 5" o:spid="_x0000_s1026" alt="&quot;&quot;" style="position:absolute;margin-left:184.65pt;margin-top:26.45pt;width:28.3pt;height:28.3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rEklT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0E45DC9B" w14:textId="77777777" w:rsidR="00CD77D8" w:rsidRDefault="00CD77D8" w:rsidP="00CD77D8">
      <w:pPr>
        <w:pStyle w:val="Checkboxes"/>
      </w:pPr>
      <w:r>
        <w:t>a little bit important</w:t>
      </w:r>
    </w:p>
    <w:p w14:paraId="292CD18C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46FC2AEE" wp14:editId="44242A66">
                <wp:simplePos x="0" y="0"/>
                <wp:positionH relativeFrom="column">
                  <wp:posOffset>2360930</wp:posOffset>
                </wp:positionH>
                <wp:positionV relativeFrom="paragraph">
                  <wp:posOffset>320675</wp:posOffset>
                </wp:positionV>
                <wp:extent cx="359410" cy="359410"/>
                <wp:effectExtent l="0" t="0" r="21590" b="21590"/>
                <wp:wrapNone/>
                <wp:docPr id="32839196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309510" id="Rectangle 5" o:spid="_x0000_s1026" alt="&quot;&quot;" style="position:absolute;margin-left:185.9pt;margin-top:25.25pt;width:28.3pt;height:28.3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9mKiX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376FA249" w14:textId="61927D35" w:rsidR="00CD77D8" w:rsidRDefault="00CD77D8" w:rsidP="00CD77D8">
      <w:pPr>
        <w:pStyle w:val="Checkboxes"/>
      </w:pPr>
      <w:r>
        <w:rPr>
          <w:noProof/>
        </w:rPr>
        <w:t>very important</w:t>
      </w:r>
    </w:p>
    <w:p w14:paraId="50B19FF0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AE23A11" wp14:editId="3A7B541C">
                <wp:simplePos x="0" y="0"/>
                <wp:positionH relativeFrom="column">
                  <wp:posOffset>2360930</wp:posOffset>
                </wp:positionH>
                <wp:positionV relativeFrom="paragraph">
                  <wp:posOffset>318135</wp:posOffset>
                </wp:positionV>
                <wp:extent cx="359410" cy="359410"/>
                <wp:effectExtent l="0" t="0" r="21590" b="21590"/>
                <wp:wrapNone/>
                <wp:docPr id="30853823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6A89C3" id="Rectangle 5" o:spid="_x0000_s1026" alt="&quot;&quot;" style="position:absolute;margin-left:185.9pt;margin-top:25.05pt;width:28.3pt;height:28.3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HARKyO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495196B9" w14:textId="0E481106" w:rsidR="00CD77D8" w:rsidRDefault="00CD77D8" w:rsidP="00CD77D8">
      <w:pPr>
        <w:pStyle w:val="Checkboxes"/>
      </w:pPr>
      <w:r>
        <w:t>I do not know.</w:t>
      </w:r>
    </w:p>
    <w:p w14:paraId="27D54968" w14:textId="5A101D8F" w:rsidR="004533D9" w:rsidRDefault="004533D9" w:rsidP="00CD77D8"/>
    <w:p w14:paraId="00873715" w14:textId="77777777" w:rsidR="004533D9" w:rsidRDefault="004533D9" w:rsidP="00312F05">
      <w:pPr>
        <w:pStyle w:val="Checkboxes"/>
      </w:pPr>
    </w:p>
    <w:p w14:paraId="1315673B" w14:textId="77777777" w:rsidR="004533D9" w:rsidRDefault="004533D9" w:rsidP="00312F05">
      <w:pPr>
        <w:pStyle w:val="Checkboxes"/>
      </w:pPr>
    </w:p>
    <w:p w14:paraId="3297B575" w14:textId="0119242C" w:rsidR="004533D9" w:rsidRDefault="004533D9">
      <w:pPr>
        <w:spacing w:line="240" w:lineRule="auto"/>
        <w:ind w:left="0"/>
      </w:pPr>
      <w:r>
        <w:br w:type="page"/>
      </w:r>
    </w:p>
    <w:p w14:paraId="1557D1C5" w14:textId="4202792C" w:rsidR="004533D9" w:rsidRDefault="00B300E8" w:rsidP="004533D9">
      <w:r>
        <w:rPr>
          <w:noProof/>
        </w:rPr>
        <w:lastRenderedPageBreak/>
        <w:drawing>
          <wp:anchor distT="0" distB="0" distL="114300" distR="114300" simplePos="0" relativeHeight="252119040" behindDoc="0" locked="0" layoutInCell="1" allowOverlap="1" wp14:anchorId="73EF70DC" wp14:editId="34E4A0D2">
            <wp:simplePos x="0" y="0"/>
            <wp:positionH relativeFrom="margin">
              <wp:align>left</wp:align>
            </wp:positionH>
            <wp:positionV relativeFrom="paragraph">
              <wp:posOffset>-66675</wp:posOffset>
            </wp:positionV>
            <wp:extent cx="1514475" cy="1514475"/>
            <wp:effectExtent l="0" t="0" r="9525" b="9525"/>
            <wp:wrapNone/>
            <wp:docPr id="230749276" name="Picture 2307492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49276" name="Picture 2307492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33D9">
        <w:t xml:space="preserve">How important is how you </w:t>
      </w:r>
      <w:r w:rsidR="00AD060D">
        <w:t xml:space="preserve">long you </w:t>
      </w:r>
      <w:proofErr w:type="gramStart"/>
      <w:r w:rsidR="004533D9">
        <w:t>have to</w:t>
      </w:r>
      <w:proofErr w:type="gramEnd"/>
      <w:r w:rsidR="004533D9">
        <w:t xml:space="preserve"> wait in a queue to use a cash service?</w:t>
      </w:r>
    </w:p>
    <w:p w14:paraId="65172A03" w14:textId="77777777" w:rsidR="004533D9" w:rsidRDefault="004533D9" w:rsidP="004533D9"/>
    <w:p w14:paraId="44B39ED0" w14:textId="77777777" w:rsidR="004533D9" w:rsidRDefault="004533D9" w:rsidP="004533D9"/>
    <w:p w14:paraId="36F2BEB3" w14:textId="77777777" w:rsidR="00CD77D8" w:rsidRDefault="004533D9" w:rsidP="00CD77D8">
      <w:pPr>
        <w:rPr>
          <w:rFonts w:eastAsia="Times New Roman"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1910144" behindDoc="0" locked="0" layoutInCell="1" allowOverlap="1" wp14:anchorId="66111361" wp14:editId="7FCBB210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447137" cy="1312102"/>
            <wp:effectExtent l="0" t="0" r="1270" b="2540"/>
            <wp:wrapNone/>
            <wp:docPr id="1899817623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817623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331" cy="131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that is right for you.</w:t>
      </w:r>
    </w:p>
    <w:p w14:paraId="198AA8AE" w14:textId="77777777" w:rsidR="00CD77D8" w:rsidRDefault="00CD77D8" w:rsidP="00CD77D8">
      <w:r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D358E4A" wp14:editId="285693D6">
                <wp:simplePos x="0" y="0"/>
                <wp:positionH relativeFrom="column">
                  <wp:posOffset>2340610</wp:posOffset>
                </wp:positionH>
                <wp:positionV relativeFrom="line">
                  <wp:posOffset>323850</wp:posOffset>
                </wp:positionV>
                <wp:extent cx="359410" cy="359410"/>
                <wp:effectExtent l="0" t="0" r="21590" b="21590"/>
                <wp:wrapNone/>
                <wp:docPr id="207811801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F34D28" id="Rectangle 5" o:spid="_x0000_s1026" alt="&quot;&quot;" style="position:absolute;margin-left:184.3pt;margin-top:25.5pt;width:28.3pt;height:28.3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HydDV4QAA&#10;AAo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</w:p>
    <w:p w14:paraId="7775D1E8" w14:textId="77777777" w:rsidR="00CD77D8" w:rsidRDefault="00CD77D8" w:rsidP="00CD77D8">
      <w:pPr>
        <w:pStyle w:val="Checkboxes"/>
      </w:pPr>
      <w:r>
        <w:t>not important at all</w:t>
      </w:r>
    </w:p>
    <w:p w14:paraId="7E02A20B" w14:textId="77777777" w:rsidR="00CD77D8" w:rsidRPr="00E02C06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590A33A6" wp14:editId="1C722E2B">
                <wp:simplePos x="0" y="0"/>
                <wp:positionH relativeFrom="column">
                  <wp:posOffset>2340610</wp:posOffset>
                </wp:positionH>
                <wp:positionV relativeFrom="line">
                  <wp:posOffset>308610</wp:posOffset>
                </wp:positionV>
                <wp:extent cx="360000" cy="360000"/>
                <wp:effectExtent l="0" t="0" r="21590" b="21590"/>
                <wp:wrapNone/>
                <wp:docPr id="105213329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1DB2C1" id="Rectangle 5" o:spid="_x0000_s1026" alt="&quot;&quot;" style="position:absolute;margin-left:184.3pt;margin-top:24.3pt;width:28.35pt;height:28.3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" filled="f" strokecolor="black [3213]" strokeweight="1pt">
                <w10:wrap anchory="line"/>
              </v:rect>
            </w:pict>
          </mc:Fallback>
        </mc:AlternateContent>
      </w:r>
    </w:p>
    <w:p w14:paraId="460F8E6F" w14:textId="77777777" w:rsidR="00CD77D8" w:rsidRDefault="00CD77D8" w:rsidP="00CD77D8">
      <w:pPr>
        <w:pStyle w:val="Checkboxes"/>
      </w:pPr>
      <w:r>
        <w:t>not very important</w:t>
      </w:r>
    </w:p>
    <w:p w14:paraId="5DD81DB3" w14:textId="77777777" w:rsidR="00CD77D8" w:rsidRPr="00E02C06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10568B3E" wp14:editId="6361EEA7">
                <wp:simplePos x="0" y="0"/>
                <wp:positionH relativeFrom="column">
                  <wp:posOffset>2364105</wp:posOffset>
                </wp:positionH>
                <wp:positionV relativeFrom="paragraph">
                  <wp:posOffset>309245</wp:posOffset>
                </wp:positionV>
                <wp:extent cx="359410" cy="359410"/>
                <wp:effectExtent l="0" t="0" r="21590" b="21590"/>
                <wp:wrapNone/>
                <wp:docPr id="146788790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4FC178" id="Rectangle 5" o:spid="_x0000_s1026" alt="&quot;&quot;" style="position:absolute;margin-left:186.15pt;margin-top:24.35pt;width:28.3pt;height:28.3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zakba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46F85303" w14:textId="77777777" w:rsidR="00CD77D8" w:rsidRDefault="00CD77D8" w:rsidP="00CD77D8">
      <w:pPr>
        <w:pStyle w:val="Checkboxes"/>
      </w:pPr>
      <w:r>
        <w:t>I do not mind</w:t>
      </w:r>
    </w:p>
    <w:p w14:paraId="3F958503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26F95083" wp14:editId="3F0D5E00">
                <wp:simplePos x="0" y="0"/>
                <wp:positionH relativeFrom="column">
                  <wp:posOffset>2345055</wp:posOffset>
                </wp:positionH>
                <wp:positionV relativeFrom="paragraph">
                  <wp:posOffset>335915</wp:posOffset>
                </wp:positionV>
                <wp:extent cx="359410" cy="359410"/>
                <wp:effectExtent l="0" t="0" r="21590" b="21590"/>
                <wp:wrapNone/>
                <wp:docPr id="63761727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C2D8A7" id="Rectangle 5" o:spid="_x0000_s1026" alt="&quot;&quot;" style="position:absolute;margin-left:184.65pt;margin-top:26.45pt;width:28.3pt;height:28.3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rEklT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661CA5A5" w14:textId="77777777" w:rsidR="00CD77D8" w:rsidRDefault="00CD77D8" w:rsidP="00CD77D8">
      <w:pPr>
        <w:pStyle w:val="Checkboxes"/>
      </w:pPr>
      <w:r>
        <w:t>a little bit important</w:t>
      </w:r>
    </w:p>
    <w:p w14:paraId="740B97CF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21CDCEB4" wp14:editId="7EDBFDF6">
                <wp:simplePos x="0" y="0"/>
                <wp:positionH relativeFrom="column">
                  <wp:posOffset>2360930</wp:posOffset>
                </wp:positionH>
                <wp:positionV relativeFrom="paragraph">
                  <wp:posOffset>320675</wp:posOffset>
                </wp:positionV>
                <wp:extent cx="359410" cy="359410"/>
                <wp:effectExtent l="0" t="0" r="21590" b="21590"/>
                <wp:wrapNone/>
                <wp:docPr id="95673032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EA8834" id="Rectangle 5" o:spid="_x0000_s1026" alt="&quot;&quot;" style="position:absolute;margin-left:185.9pt;margin-top:25.25pt;width:28.3pt;height:28.3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9mKiX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7BCBDD7A" w14:textId="7715FB8B" w:rsidR="00CD77D8" w:rsidRDefault="00CD77D8" w:rsidP="00CD77D8">
      <w:pPr>
        <w:pStyle w:val="Checkboxes"/>
      </w:pPr>
      <w:r>
        <w:rPr>
          <w:noProof/>
        </w:rPr>
        <w:t>very important</w:t>
      </w:r>
    </w:p>
    <w:p w14:paraId="56FC8622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0DDCE182" wp14:editId="58AAD002">
                <wp:simplePos x="0" y="0"/>
                <wp:positionH relativeFrom="column">
                  <wp:posOffset>2360930</wp:posOffset>
                </wp:positionH>
                <wp:positionV relativeFrom="paragraph">
                  <wp:posOffset>318135</wp:posOffset>
                </wp:positionV>
                <wp:extent cx="359410" cy="359410"/>
                <wp:effectExtent l="0" t="0" r="21590" b="21590"/>
                <wp:wrapNone/>
                <wp:docPr id="151044856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7A1D30" id="Rectangle 5" o:spid="_x0000_s1026" alt="&quot;&quot;" style="position:absolute;margin-left:185.9pt;margin-top:25.05pt;width:28.3pt;height:28.3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HARKyO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30B2A716" w14:textId="6E4E989D" w:rsidR="00CD77D8" w:rsidRDefault="00CD77D8" w:rsidP="00CD77D8">
      <w:pPr>
        <w:pStyle w:val="Checkboxes"/>
      </w:pPr>
      <w:r>
        <w:t>I do not know.</w:t>
      </w:r>
    </w:p>
    <w:p w14:paraId="3C8D5738" w14:textId="50C0BD93" w:rsidR="004533D9" w:rsidRDefault="004533D9" w:rsidP="00CD77D8"/>
    <w:p w14:paraId="0C3CC86D" w14:textId="77777777" w:rsidR="00312F05" w:rsidRDefault="00312F05" w:rsidP="00312F05"/>
    <w:p w14:paraId="5AD1C932" w14:textId="4DBB014F" w:rsidR="00AD060D" w:rsidRDefault="00090942" w:rsidP="00AD060D">
      <w:r w:rsidRPr="00E02C06">
        <w:br w:type="page"/>
      </w:r>
      <w:r w:rsidR="00B300E8">
        <w:rPr>
          <w:noProof/>
        </w:rPr>
        <w:lastRenderedPageBreak/>
        <w:drawing>
          <wp:anchor distT="0" distB="0" distL="114300" distR="114300" simplePos="0" relativeHeight="252121088" behindDoc="0" locked="0" layoutInCell="1" allowOverlap="1" wp14:anchorId="1A2E1662" wp14:editId="41FA59C7">
            <wp:simplePos x="0" y="0"/>
            <wp:positionH relativeFrom="margin">
              <wp:align>left</wp:align>
            </wp:positionH>
            <wp:positionV relativeFrom="paragraph">
              <wp:posOffset>-103505</wp:posOffset>
            </wp:positionV>
            <wp:extent cx="1445812" cy="1445812"/>
            <wp:effectExtent l="0" t="0" r="2540" b="0"/>
            <wp:wrapNone/>
            <wp:docPr id="1808759694" name="Picture 18087596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759694" name="Picture 18087596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812" cy="1445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060D">
        <w:t>How important is it that the cash service is free to use?</w:t>
      </w:r>
    </w:p>
    <w:p w14:paraId="3D2069D1" w14:textId="77777777" w:rsidR="00AD060D" w:rsidRDefault="00AD060D" w:rsidP="00AD060D"/>
    <w:p w14:paraId="1F884AEC" w14:textId="77777777" w:rsidR="00AD060D" w:rsidRDefault="00AD060D" w:rsidP="00AD060D"/>
    <w:p w14:paraId="6F4603AA" w14:textId="77777777" w:rsidR="00CD77D8" w:rsidRDefault="00AD060D" w:rsidP="00CD77D8">
      <w:pPr>
        <w:rPr>
          <w:rFonts w:eastAsia="Times New Roman"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1918336" behindDoc="0" locked="0" layoutInCell="1" allowOverlap="1" wp14:anchorId="22825719" wp14:editId="6FFE2A3D">
            <wp:simplePos x="0" y="0"/>
            <wp:positionH relativeFrom="margin">
              <wp:align>left</wp:align>
            </wp:positionH>
            <wp:positionV relativeFrom="paragraph">
              <wp:posOffset>246380</wp:posOffset>
            </wp:positionV>
            <wp:extent cx="1420676" cy="1288111"/>
            <wp:effectExtent l="0" t="0" r="8255" b="7620"/>
            <wp:wrapNone/>
            <wp:docPr id="381921895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921895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1" cy="129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that is right for you.</w:t>
      </w:r>
    </w:p>
    <w:p w14:paraId="6C078066" w14:textId="77777777" w:rsidR="00CD77D8" w:rsidRDefault="00CD77D8" w:rsidP="00CD77D8"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5CFA4FC2" wp14:editId="2BFAD07E">
                <wp:simplePos x="0" y="0"/>
                <wp:positionH relativeFrom="column">
                  <wp:posOffset>2340610</wp:posOffset>
                </wp:positionH>
                <wp:positionV relativeFrom="line">
                  <wp:posOffset>323850</wp:posOffset>
                </wp:positionV>
                <wp:extent cx="359410" cy="359410"/>
                <wp:effectExtent l="0" t="0" r="21590" b="21590"/>
                <wp:wrapNone/>
                <wp:docPr id="39629621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A29D0B" id="Rectangle 5" o:spid="_x0000_s1026" alt="&quot;&quot;" style="position:absolute;margin-left:184.3pt;margin-top:25.5pt;width:28.3pt;height:28.3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HydDV4QAA&#10;AAo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</w:p>
    <w:p w14:paraId="76D5BBC4" w14:textId="77777777" w:rsidR="00CD77D8" w:rsidRDefault="00CD77D8" w:rsidP="00CD77D8">
      <w:pPr>
        <w:pStyle w:val="Checkboxes"/>
      </w:pPr>
      <w:r>
        <w:t>not important at all</w:t>
      </w:r>
    </w:p>
    <w:p w14:paraId="00915202" w14:textId="77777777" w:rsidR="00CD77D8" w:rsidRPr="00E02C06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72F138AB" wp14:editId="501D3D9A">
                <wp:simplePos x="0" y="0"/>
                <wp:positionH relativeFrom="column">
                  <wp:posOffset>2340610</wp:posOffset>
                </wp:positionH>
                <wp:positionV relativeFrom="line">
                  <wp:posOffset>308610</wp:posOffset>
                </wp:positionV>
                <wp:extent cx="360000" cy="360000"/>
                <wp:effectExtent l="0" t="0" r="21590" b="21590"/>
                <wp:wrapNone/>
                <wp:docPr id="62415374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AEB5E0" id="Rectangle 5" o:spid="_x0000_s1026" alt="&quot;&quot;" style="position:absolute;margin-left:184.3pt;margin-top:24.3pt;width:28.35pt;height:28.3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" filled="f" strokecolor="black [3213]" strokeweight="1pt">
                <w10:wrap anchory="line"/>
              </v:rect>
            </w:pict>
          </mc:Fallback>
        </mc:AlternateContent>
      </w:r>
    </w:p>
    <w:p w14:paraId="6203B752" w14:textId="77777777" w:rsidR="00CD77D8" w:rsidRDefault="00CD77D8" w:rsidP="00CD77D8">
      <w:pPr>
        <w:pStyle w:val="Checkboxes"/>
      </w:pPr>
      <w:r>
        <w:t>not very important</w:t>
      </w:r>
    </w:p>
    <w:p w14:paraId="439C9F27" w14:textId="77777777" w:rsidR="00CD77D8" w:rsidRPr="00E02C06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0F4C174" wp14:editId="0CD10FE5">
                <wp:simplePos x="0" y="0"/>
                <wp:positionH relativeFrom="column">
                  <wp:posOffset>2364105</wp:posOffset>
                </wp:positionH>
                <wp:positionV relativeFrom="paragraph">
                  <wp:posOffset>309245</wp:posOffset>
                </wp:positionV>
                <wp:extent cx="359410" cy="359410"/>
                <wp:effectExtent l="0" t="0" r="21590" b="21590"/>
                <wp:wrapNone/>
                <wp:docPr id="162248703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16BB4D" id="Rectangle 5" o:spid="_x0000_s1026" alt="&quot;&quot;" style="position:absolute;margin-left:186.15pt;margin-top:24.35pt;width:28.3pt;height:28.3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zakba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6A9282B7" w14:textId="77777777" w:rsidR="00CD77D8" w:rsidRDefault="00CD77D8" w:rsidP="00CD77D8">
      <w:pPr>
        <w:pStyle w:val="Checkboxes"/>
      </w:pPr>
      <w:r>
        <w:t>I do not mind</w:t>
      </w:r>
    </w:p>
    <w:p w14:paraId="11ADA7BC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35787142" wp14:editId="4B5B7A97">
                <wp:simplePos x="0" y="0"/>
                <wp:positionH relativeFrom="column">
                  <wp:posOffset>2345055</wp:posOffset>
                </wp:positionH>
                <wp:positionV relativeFrom="paragraph">
                  <wp:posOffset>335915</wp:posOffset>
                </wp:positionV>
                <wp:extent cx="359410" cy="359410"/>
                <wp:effectExtent l="0" t="0" r="21590" b="21590"/>
                <wp:wrapNone/>
                <wp:docPr id="44225980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2FC9FB" id="Rectangle 5" o:spid="_x0000_s1026" alt="&quot;&quot;" style="position:absolute;margin-left:184.65pt;margin-top:26.45pt;width:28.3pt;height:28.3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rEklT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4E08976F" w14:textId="77777777" w:rsidR="00CD77D8" w:rsidRDefault="00CD77D8" w:rsidP="00CD77D8">
      <w:pPr>
        <w:pStyle w:val="Checkboxes"/>
      </w:pPr>
      <w:r>
        <w:t>a little bit important</w:t>
      </w:r>
    </w:p>
    <w:p w14:paraId="3AA669BF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08C2625E" wp14:editId="0F7AC7C1">
                <wp:simplePos x="0" y="0"/>
                <wp:positionH relativeFrom="column">
                  <wp:posOffset>2360930</wp:posOffset>
                </wp:positionH>
                <wp:positionV relativeFrom="paragraph">
                  <wp:posOffset>320675</wp:posOffset>
                </wp:positionV>
                <wp:extent cx="359410" cy="359410"/>
                <wp:effectExtent l="0" t="0" r="21590" b="21590"/>
                <wp:wrapNone/>
                <wp:docPr id="40703634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7CCCE8" id="Rectangle 5" o:spid="_x0000_s1026" alt="&quot;&quot;" style="position:absolute;margin-left:185.9pt;margin-top:25.25pt;width:28.3pt;height:28.3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9mKiX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1D3397DC" w14:textId="6FA2460A" w:rsidR="00CD77D8" w:rsidRDefault="00CD77D8" w:rsidP="00CD77D8">
      <w:pPr>
        <w:pStyle w:val="Checkboxes"/>
      </w:pPr>
      <w:r>
        <w:rPr>
          <w:noProof/>
        </w:rPr>
        <w:t>very important</w:t>
      </w:r>
    </w:p>
    <w:p w14:paraId="5F5593BC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706C4EC0" wp14:editId="744DE2DE">
                <wp:simplePos x="0" y="0"/>
                <wp:positionH relativeFrom="column">
                  <wp:posOffset>2360930</wp:posOffset>
                </wp:positionH>
                <wp:positionV relativeFrom="paragraph">
                  <wp:posOffset>318135</wp:posOffset>
                </wp:positionV>
                <wp:extent cx="359410" cy="359410"/>
                <wp:effectExtent l="0" t="0" r="21590" b="21590"/>
                <wp:wrapNone/>
                <wp:docPr id="137003434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E6180F" id="Rectangle 5" o:spid="_x0000_s1026" alt="&quot;&quot;" style="position:absolute;margin-left:185.9pt;margin-top:25.05pt;width:28.3pt;height:28.3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HARKyO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711171B4" w14:textId="4B497616" w:rsidR="00CD77D8" w:rsidRDefault="00CD77D8" w:rsidP="00CD77D8">
      <w:pPr>
        <w:pStyle w:val="Checkboxes"/>
      </w:pPr>
      <w:r>
        <w:t>I do not know.</w:t>
      </w:r>
    </w:p>
    <w:p w14:paraId="07A16A85" w14:textId="77777777" w:rsidR="00CD77D8" w:rsidRDefault="00CD77D8">
      <w:pPr>
        <w:spacing w:line="240" w:lineRule="auto"/>
        <w:ind w:left="0"/>
      </w:pPr>
      <w:r>
        <w:br w:type="page"/>
      </w:r>
    </w:p>
    <w:p w14:paraId="6FC4AB27" w14:textId="4D1AAFDA" w:rsidR="00B71067" w:rsidRDefault="00B300E8" w:rsidP="00CD77D8">
      <w:r>
        <w:rPr>
          <w:noProof/>
        </w:rPr>
        <w:lastRenderedPageBreak/>
        <w:drawing>
          <wp:anchor distT="0" distB="0" distL="114300" distR="114300" simplePos="0" relativeHeight="252123136" behindDoc="0" locked="0" layoutInCell="1" allowOverlap="1" wp14:anchorId="18B355DD" wp14:editId="3C52F7B1">
            <wp:simplePos x="0" y="0"/>
            <wp:positionH relativeFrom="margin">
              <wp:align>left</wp:align>
            </wp:positionH>
            <wp:positionV relativeFrom="paragraph">
              <wp:posOffset>-104775</wp:posOffset>
            </wp:positionV>
            <wp:extent cx="1352550" cy="1352550"/>
            <wp:effectExtent l="0" t="0" r="0" b="0"/>
            <wp:wrapNone/>
            <wp:docPr id="151813513" name="Picture 1518135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13513" name="Picture 1518135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067">
        <w:t>How important is it having staff who can support you</w:t>
      </w:r>
      <w:r w:rsidR="00ED5FF9">
        <w:t xml:space="preserve"> to use cash services</w:t>
      </w:r>
      <w:r w:rsidR="00B71067">
        <w:t>?</w:t>
      </w:r>
    </w:p>
    <w:p w14:paraId="66E6F6D8" w14:textId="77777777" w:rsidR="00B71067" w:rsidRDefault="00B71067" w:rsidP="00B71067"/>
    <w:p w14:paraId="4598B5A1" w14:textId="77777777" w:rsidR="00B71067" w:rsidRDefault="00B71067" w:rsidP="00B71067"/>
    <w:p w14:paraId="0F231AD1" w14:textId="77777777" w:rsidR="00CD77D8" w:rsidRDefault="00B71067" w:rsidP="00CD77D8">
      <w:pPr>
        <w:rPr>
          <w:rFonts w:eastAsia="Times New Roman"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1926528" behindDoc="0" locked="0" layoutInCell="1" allowOverlap="1" wp14:anchorId="21A16836" wp14:editId="68263D38">
            <wp:simplePos x="0" y="0"/>
            <wp:positionH relativeFrom="margin">
              <wp:align>left</wp:align>
            </wp:positionH>
            <wp:positionV relativeFrom="paragraph">
              <wp:posOffset>321945</wp:posOffset>
            </wp:positionV>
            <wp:extent cx="1420677" cy="1288112"/>
            <wp:effectExtent l="0" t="0" r="8255" b="7620"/>
            <wp:wrapNone/>
            <wp:docPr id="1893438113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438113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105" cy="129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that is right for you.</w:t>
      </w:r>
    </w:p>
    <w:p w14:paraId="50C86C9C" w14:textId="77777777" w:rsidR="00CD77D8" w:rsidRDefault="00CD77D8" w:rsidP="00CD77D8">
      <w:r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16829329" wp14:editId="6B0561D8">
                <wp:simplePos x="0" y="0"/>
                <wp:positionH relativeFrom="column">
                  <wp:posOffset>2340610</wp:posOffset>
                </wp:positionH>
                <wp:positionV relativeFrom="line">
                  <wp:posOffset>323850</wp:posOffset>
                </wp:positionV>
                <wp:extent cx="359410" cy="359410"/>
                <wp:effectExtent l="0" t="0" r="21590" b="21590"/>
                <wp:wrapNone/>
                <wp:docPr id="112916875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194ACF" id="Rectangle 5" o:spid="_x0000_s1026" alt="&quot;&quot;" style="position:absolute;margin-left:184.3pt;margin-top:25.5pt;width:28.3pt;height:28.3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HydDV4QAA&#10;AAo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</w:p>
    <w:p w14:paraId="33FB8EB7" w14:textId="77777777" w:rsidR="00CD77D8" w:rsidRDefault="00CD77D8" w:rsidP="00CD77D8">
      <w:pPr>
        <w:pStyle w:val="Checkboxes"/>
      </w:pPr>
      <w:r>
        <w:t>not important at all</w:t>
      </w:r>
    </w:p>
    <w:p w14:paraId="549EC77D" w14:textId="77777777" w:rsidR="00CD77D8" w:rsidRPr="00E02C06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7CD3AAE6" wp14:editId="48879DC5">
                <wp:simplePos x="0" y="0"/>
                <wp:positionH relativeFrom="column">
                  <wp:posOffset>2340610</wp:posOffset>
                </wp:positionH>
                <wp:positionV relativeFrom="line">
                  <wp:posOffset>308610</wp:posOffset>
                </wp:positionV>
                <wp:extent cx="360000" cy="360000"/>
                <wp:effectExtent l="0" t="0" r="21590" b="21590"/>
                <wp:wrapNone/>
                <wp:docPr id="12071103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0C14A9" id="Rectangle 5" o:spid="_x0000_s1026" alt="&quot;&quot;" style="position:absolute;margin-left:184.3pt;margin-top:24.3pt;width:28.35pt;height:28.3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" filled="f" strokecolor="black [3213]" strokeweight="1pt">
                <w10:wrap anchory="line"/>
              </v:rect>
            </w:pict>
          </mc:Fallback>
        </mc:AlternateContent>
      </w:r>
    </w:p>
    <w:p w14:paraId="6A57EB69" w14:textId="77777777" w:rsidR="00CD77D8" w:rsidRDefault="00CD77D8" w:rsidP="00CD77D8">
      <w:pPr>
        <w:pStyle w:val="Checkboxes"/>
      </w:pPr>
      <w:r>
        <w:t>not very important</w:t>
      </w:r>
    </w:p>
    <w:p w14:paraId="49EF15A7" w14:textId="77777777" w:rsidR="00CD77D8" w:rsidRPr="00E02C06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3D018B5" wp14:editId="15BC639D">
                <wp:simplePos x="0" y="0"/>
                <wp:positionH relativeFrom="column">
                  <wp:posOffset>2364105</wp:posOffset>
                </wp:positionH>
                <wp:positionV relativeFrom="paragraph">
                  <wp:posOffset>309245</wp:posOffset>
                </wp:positionV>
                <wp:extent cx="359410" cy="359410"/>
                <wp:effectExtent l="0" t="0" r="21590" b="21590"/>
                <wp:wrapNone/>
                <wp:docPr id="151855222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FDDC61" id="Rectangle 5" o:spid="_x0000_s1026" alt="&quot;&quot;" style="position:absolute;margin-left:186.15pt;margin-top:24.35pt;width:28.3pt;height:28.3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zakba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741E80D4" w14:textId="77777777" w:rsidR="00CD77D8" w:rsidRDefault="00CD77D8" w:rsidP="00CD77D8">
      <w:pPr>
        <w:pStyle w:val="Checkboxes"/>
      </w:pPr>
      <w:r>
        <w:t>I do not mind</w:t>
      </w:r>
    </w:p>
    <w:p w14:paraId="51414B10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0E3B9718" wp14:editId="774637BA">
                <wp:simplePos x="0" y="0"/>
                <wp:positionH relativeFrom="column">
                  <wp:posOffset>2345055</wp:posOffset>
                </wp:positionH>
                <wp:positionV relativeFrom="paragraph">
                  <wp:posOffset>335915</wp:posOffset>
                </wp:positionV>
                <wp:extent cx="359410" cy="359410"/>
                <wp:effectExtent l="0" t="0" r="21590" b="21590"/>
                <wp:wrapNone/>
                <wp:docPr id="168442288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B3B750" id="Rectangle 5" o:spid="_x0000_s1026" alt="&quot;&quot;" style="position:absolute;margin-left:184.65pt;margin-top:26.45pt;width:28.3pt;height:28.3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rEklT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50E97D01" w14:textId="77777777" w:rsidR="00CD77D8" w:rsidRDefault="00CD77D8" w:rsidP="00CD77D8">
      <w:pPr>
        <w:pStyle w:val="Checkboxes"/>
      </w:pPr>
      <w:r>
        <w:t>a little bit important</w:t>
      </w:r>
    </w:p>
    <w:p w14:paraId="286D6130" w14:textId="5C1363C0" w:rsidR="00CD77D8" w:rsidRDefault="00CD77D8" w:rsidP="00CD77D8">
      <w:pPr>
        <w:pStyle w:val="Checkboxes"/>
      </w:pPr>
    </w:p>
    <w:p w14:paraId="07362F67" w14:textId="23E741A9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3121D41B" wp14:editId="5BD4D587">
                <wp:simplePos x="0" y="0"/>
                <wp:positionH relativeFrom="column">
                  <wp:posOffset>2379980</wp:posOffset>
                </wp:positionH>
                <wp:positionV relativeFrom="paragraph">
                  <wp:posOffset>8255</wp:posOffset>
                </wp:positionV>
                <wp:extent cx="359410" cy="359410"/>
                <wp:effectExtent l="0" t="0" r="21590" b="21590"/>
                <wp:wrapNone/>
                <wp:docPr id="10428499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1F6F21" id="Rectangle 5" o:spid="_x0000_s1026" alt="&quot;&quot;" style="position:absolute;margin-left:187.4pt;margin-top:.65pt;width:28.3pt;height:28.3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" filled="f" strokecolor="black [3213]" strokeweight="1pt"/>
            </w:pict>
          </mc:Fallback>
        </mc:AlternateContent>
      </w:r>
      <w:r>
        <w:rPr>
          <w:noProof/>
        </w:rPr>
        <w:t>very important</w:t>
      </w:r>
    </w:p>
    <w:p w14:paraId="44C54867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26E3BA63" wp14:editId="0F1078BC">
                <wp:simplePos x="0" y="0"/>
                <wp:positionH relativeFrom="column">
                  <wp:posOffset>2360930</wp:posOffset>
                </wp:positionH>
                <wp:positionV relativeFrom="paragraph">
                  <wp:posOffset>318135</wp:posOffset>
                </wp:positionV>
                <wp:extent cx="359410" cy="359410"/>
                <wp:effectExtent l="0" t="0" r="21590" b="21590"/>
                <wp:wrapNone/>
                <wp:docPr id="16005047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3E84A8" id="Rectangle 5" o:spid="_x0000_s1026" alt="&quot;&quot;" style="position:absolute;margin-left:185.9pt;margin-top:25.05pt;width:28.3pt;height:28.3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HARKyO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5F7763EB" w14:textId="68300A05" w:rsidR="00CD77D8" w:rsidRDefault="00CD77D8" w:rsidP="00CD77D8">
      <w:pPr>
        <w:pStyle w:val="Checkboxes"/>
      </w:pPr>
      <w:r>
        <w:t>I do not know.</w:t>
      </w:r>
    </w:p>
    <w:p w14:paraId="6FFB5EC3" w14:textId="024119AC" w:rsidR="00AD060D" w:rsidRDefault="00AD060D" w:rsidP="00CD77D8"/>
    <w:p w14:paraId="607E5C17" w14:textId="6A9FBEB6" w:rsidR="00AD060D" w:rsidRDefault="00AD060D">
      <w:pPr>
        <w:spacing w:line="240" w:lineRule="auto"/>
        <w:ind w:left="0"/>
      </w:pPr>
      <w:r>
        <w:br w:type="page"/>
      </w:r>
    </w:p>
    <w:p w14:paraId="5E294553" w14:textId="21CB06B0" w:rsidR="00B71067" w:rsidRDefault="00B300E8" w:rsidP="00B71067">
      <w:r>
        <w:rPr>
          <w:noProof/>
        </w:rPr>
        <w:lastRenderedPageBreak/>
        <w:drawing>
          <wp:anchor distT="0" distB="0" distL="114300" distR="114300" simplePos="0" relativeHeight="252127232" behindDoc="0" locked="0" layoutInCell="1" allowOverlap="1" wp14:anchorId="04CC5D71" wp14:editId="368C6C5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76375" cy="1166502"/>
            <wp:effectExtent l="0" t="0" r="0" b="0"/>
            <wp:wrapNone/>
            <wp:docPr id="330917166" name="Picture 3309171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917166" name="Picture 3309171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166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067">
        <w:t xml:space="preserve">How important is it </w:t>
      </w:r>
      <w:r w:rsidR="006A301F">
        <w:t>you can</w:t>
      </w:r>
      <w:r w:rsidR="00B71067">
        <w:t xml:space="preserve"> use the service during </w:t>
      </w:r>
      <w:r w:rsidR="00B71067" w:rsidRPr="00B71067">
        <w:rPr>
          <w:b/>
          <w:bCs/>
        </w:rPr>
        <w:t>business hours</w:t>
      </w:r>
      <w:r w:rsidR="00B71067">
        <w:t>?</w:t>
      </w:r>
    </w:p>
    <w:p w14:paraId="705561CF" w14:textId="77777777" w:rsidR="00B71067" w:rsidRDefault="00B71067" w:rsidP="00B71067"/>
    <w:p w14:paraId="5F373800" w14:textId="4E7DA24E" w:rsidR="00B71067" w:rsidRDefault="00B71067" w:rsidP="00B71067"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1" locked="0" layoutInCell="1" allowOverlap="1" wp14:anchorId="5E997D17" wp14:editId="560F7F83">
                <wp:simplePos x="0" y="0"/>
                <wp:positionH relativeFrom="margin">
                  <wp:posOffset>2131060</wp:posOffset>
                </wp:positionH>
                <wp:positionV relativeFrom="paragraph">
                  <wp:posOffset>340995</wp:posOffset>
                </wp:positionV>
                <wp:extent cx="3599815" cy="1695450"/>
                <wp:effectExtent l="0" t="0" r="635" b="0"/>
                <wp:wrapNone/>
                <wp:docPr id="846382065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6954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E06EEB" id="Rectangle 2" o:spid="_x0000_s1026" alt="&quot;&quot;" style="position:absolute;margin-left:167.8pt;margin-top:26.85pt;width:283.45pt;height:133.5pt;z-index:-25137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</w:p>
    <w:p w14:paraId="1696282E" w14:textId="5E8E1003" w:rsidR="00B71067" w:rsidRDefault="00B300E8" w:rsidP="00B71067">
      <w:r>
        <w:rPr>
          <w:noProof/>
        </w:rPr>
        <w:drawing>
          <wp:anchor distT="0" distB="0" distL="114300" distR="114300" simplePos="0" relativeHeight="252125184" behindDoc="0" locked="0" layoutInCell="1" allowOverlap="1" wp14:anchorId="0B091C42" wp14:editId="55F51751">
            <wp:simplePos x="0" y="0"/>
            <wp:positionH relativeFrom="margin">
              <wp:align>left</wp:align>
            </wp:positionH>
            <wp:positionV relativeFrom="paragraph">
              <wp:posOffset>141605</wp:posOffset>
            </wp:positionV>
            <wp:extent cx="1445812" cy="1445812"/>
            <wp:effectExtent l="0" t="0" r="0" b="2540"/>
            <wp:wrapNone/>
            <wp:docPr id="257873502" name="Picture 2578735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73502" name="Picture 2578735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812" cy="1445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067" w:rsidRPr="00B71067">
        <w:rPr>
          <w:b/>
          <w:bCs/>
        </w:rPr>
        <w:t>Business hours</w:t>
      </w:r>
      <w:r w:rsidR="00B71067">
        <w:t xml:space="preserve"> are usually:</w:t>
      </w:r>
    </w:p>
    <w:p w14:paraId="4E8F5B29" w14:textId="54177B77" w:rsidR="00B71067" w:rsidRDefault="00B71067" w:rsidP="00B71067">
      <w:pPr>
        <w:pStyle w:val="Listtoplevel"/>
      </w:pPr>
      <w:r>
        <w:t>Monday to Friday</w:t>
      </w:r>
    </w:p>
    <w:p w14:paraId="305636EE" w14:textId="28C2D5F2" w:rsidR="00B71067" w:rsidRDefault="00B71067" w:rsidP="00B71067">
      <w:pPr>
        <w:pStyle w:val="Listtoplevel"/>
      </w:pPr>
      <w:r>
        <w:t>9 am to 5 pm.</w:t>
      </w:r>
    </w:p>
    <w:p w14:paraId="74B0D2C3" w14:textId="77777777" w:rsidR="00B71067" w:rsidRDefault="00B71067" w:rsidP="00B71067"/>
    <w:p w14:paraId="15DC8D32" w14:textId="77777777" w:rsidR="00B71067" w:rsidRDefault="00B71067" w:rsidP="00B71067"/>
    <w:p w14:paraId="55BA8A57" w14:textId="77777777" w:rsidR="00CD77D8" w:rsidRDefault="00B71067" w:rsidP="00CD77D8">
      <w:pPr>
        <w:rPr>
          <w:rFonts w:eastAsia="Times New Roman"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1934720" behindDoc="0" locked="0" layoutInCell="1" allowOverlap="1" wp14:anchorId="096C8C9F" wp14:editId="0EB85B7B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476375" cy="1338612"/>
            <wp:effectExtent l="0" t="0" r="0" b="0"/>
            <wp:wrapNone/>
            <wp:docPr id="1908094403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094403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914" cy="1344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that is right for you.</w:t>
      </w:r>
    </w:p>
    <w:p w14:paraId="705A14F4" w14:textId="77777777" w:rsidR="00CD77D8" w:rsidRDefault="00CD77D8" w:rsidP="00CD77D8"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5FB84D49" wp14:editId="05F46BDD">
                <wp:simplePos x="0" y="0"/>
                <wp:positionH relativeFrom="column">
                  <wp:posOffset>2340610</wp:posOffset>
                </wp:positionH>
                <wp:positionV relativeFrom="line">
                  <wp:posOffset>323850</wp:posOffset>
                </wp:positionV>
                <wp:extent cx="359410" cy="359410"/>
                <wp:effectExtent l="0" t="0" r="21590" b="21590"/>
                <wp:wrapNone/>
                <wp:docPr id="205029262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F6D221" id="Rectangle 5" o:spid="_x0000_s1026" alt="&quot;&quot;" style="position:absolute;margin-left:184.3pt;margin-top:25.5pt;width:28.3pt;height:28.3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HydDV4QAA&#10;AAo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</w:p>
    <w:p w14:paraId="4AE2BD51" w14:textId="77777777" w:rsidR="00CD77D8" w:rsidRDefault="00CD77D8" w:rsidP="00CD77D8">
      <w:pPr>
        <w:pStyle w:val="Checkboxes"/>
      </w:pPr>
      <w:r>
        <w:t>not important at all</w:t>
      </w:r>
    </w:p>
    <w:p w14:paraId="77859CD2" w14:textId="77777777" w:rsidR="00CD77D8" w:rsidRPr="00E02C06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26932EBC" wp14:editId="0CDAAD2B">
                <wp:simplePos x="0" y="0"/>
                <wp:positionH relativeFrom="column">
                  <wp:posOffset>2340610</wp:posOffset>
                </wp:positionH>
                <wp:positionV relativeFrom="line">
                  <wp:posOffset>308610</wp:posOffset>
                </wp:positionV>
                <wp:extent cx="360000" cy="360000"/>
                <wp:effectExtent l="0" t="0" r="21590" b="21590"/>
                <wp:wrapNone/>
                <wp:docPr id="207582043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0812F0" id="Rectangle 5" o:spid="_x0000_s1026" alt="&quot;&quot;" style="position:absolute;margin-left:184.3pt;margin-top:24.3pt;width:28.35pt;height:28.3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" filled="f" strokecolor="black [3213]" strokeweight="1pt">
                <w10:wrap anchory="line"/>
              </v:rect>
            </w:pict>
          </mc:Fallback>
        </mc:AlternateContent>
      </w:r>
    </w:p>
    <w:p w14:paraId="5BDE20AB" w14:textId="77777777" w:rsidR="00CD77D8" w:rsidRDefault="00CD77D8" w:rsidP="00CD77D8">
      <w:pPr>
        <w:pStyle w:val="Checkboxes"/>
      </w:pPr>
      <w:r>
        <w:t>not very important</w:t>
      </w:r>
    </w:p>
    <w:p w14:paraId="73982E0A" w14:textId="77777777" w:rsidR="00CD77D8" w:rsidRPr="00E02C06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4FC211AB" wp14:editId="3C3200B8">
                <wp:simplePos x="0" y="0"/>
                <wp:positionH relativeFrom="column">
                  <wp:posOffset>2364105</wp:posOffset>
                </wp:positionH>
                <wp:positionV relativeFrom="paragraph">
                  <wp:posOffset>309245</wp:posOffset>
                </wp:positionV>
                <wp:extent cx="359410" cy="359410"/>
                <wp:effectExtent l="0" t="0" r="21590" b="21590"/>
                <wp:wrapNone/>
                <wp:docPr id="213440846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5436FD" id="Rectangle 5" o:spid="_x0000_s1026" alt="&quot;&quot;" style="position:absolute;margin-left:186.15pt;margin-top:24.35pt;width:28.3pt;height:28.3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zakba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302B2162" w14:textId="77777777" w:rsidR="00CD77D8" w:rsidRDefault="00CD77D8" w:rsidP="00CD77D8">
      <w:pPr>
        <w:pStyle w:val="Checkboxes"/>
      </w:pPr>
      <w:r>
        <w:t>I do not mind</w:t>
      </w:r>
    </w:p>
    <w:p w14:paraId="01AC67E0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447DEC7C" wp14:editId="6552723A">
                <wp:simplePos x="0" y="0"/>
                <wp:positionH relativeFrom="column">
                  <wp:posOffset>2345055</wp:posOffset>
                </wp:positionH>
                <wp:positionV relativeFrom="paragraph">
                  <wp:posOffset>335915</wp:posOffset>
                </wp:positionV>
                <wp:extent cx="359410" cy="359410"/>
                <wp:effectExtent l="0" t="0" r="21590" b="21590"/>
                <wp:wrapNone/>
                <wp:docPr id="119956553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5437B3" id="Rectangle 5" o:spid="_x0000_s1026" alt="&quot;&quot;" style="position:absolute;margin-left:184.65pt;margin-top:26.45pt;width:28.3pt;height:28.3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rEklT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4E19A37D" w14:textId="77777777" w:rsidR="00CD77D8" w:rsidRDefault="00CD77D8" w:rsidP="00CD77D8">
      <w:pPr>
        <w:pStyle w:val="Checkboxes"/>
      </w:pPr>
      <w:r>
        <w:t>a little bit important</w:t>
      </w:r>
    </w:p>
    <w:p w14:paraId="48A1C535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7366C85B" wp14:editId="26F4FDAE">
                <wp:simplePos x="0" y="0"/>
                <wp:positionH relativeFrom="column">
                  <wp:posOffset>2360930</wp:posOffset>
                </wp:positionH>
                <wp:positionV relativeFrom="paragraph">
                  <wp:posOffset>320675</wp:posOffset>
                </wp:positionV>
                <wp:extent cx="359410" cy="359410"/>
                <wp:effectExtent l="0" t="0" r="21590" b="21590"/>
                <wp:wrapNone/>
                <wp:docPr id="107941419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B7DEFF" id="Rectangle 5" o:spid="_x0000_s1026" alt="&quot;&quot;" style="position:absolute;margin-left:185.9pt;margin-top:25.25pt;width:28.3pt;height:28.3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9mKiX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01176816" w14:textId="76ECEF6F" w:rsidR="00CD77D8" w:rsidRDefault="00CD77D8" w:rsidP="00CD77D8">
      <w:pPr>
        <w:pStyle w:val="Checkboxes"/>
      </w:pPr>
      <w:r>
        <w:rPr>
          <w:noProof/>
        </w:rPr>
        <w:t>very important</w:t>
      </w:r>
    </w:p>
    <w:p w14:paraId="7A00C1B2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CA4A2D9" wp14:editId="1FB4B130">
                <wp:simplePos x="0" y="0"/>
                <wp:positionH relativeFrom="column">
                  <wp:posOffset>2360930</wp:posOffset>
                </wp:positionH>
                <wp:positionV relativeFrom="paragraph">
                  <wp:posOffset>318135</wp:posOffset>
                </wp:positionV>
                <wp:extent cx="359410" cy="359410"/>
                <wp:effectExtent l="0" t="0" r="21590" b="21590"/>
                <wp:wrapNone/>
                <wp:docPr id="27888266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50EE25" id="Rectangle 5" o:spid="_x0000_s1026" alt="&quot;&quot;" style="position:absolute;margin-left:185.9pt;margin-top:25.05pt;width:28.3pt;height:28.3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HARKyO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0A13C23A" w14:textId="5D181305" w:rsidR="00CD77D8" w:rsidRDefault="00CD77D8" w:rsidP="00CD77D8">
      <w:pPr>
        <w:pStyle w:val="Checkboxes"/>
      </w:pPr>
      <w:r>
        <w:t>I do not know.</w:t>
      </w:r>
    </w:p>
    <w:p w14:paraId="22BB279A" w14:textId="2191D9F8" w:rsidR="006A301F" w:rsidRDefault="00AD060D" w:rsidP="00CD77D8">
      <w:pPr>
        <w:rPr>
          <w:b/>
          <w:bCs/>
        </w:rPr>
      </w:pPr>
      <w:r>
        <w:br w:type="page"/>
      </w:r>
      <w:r w:rsidR="00B300E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34400" behindDoc="0" locked="0" layoutInCell="1" allowOverlap="1" wp14:anchorId="62102615" wp14:editId="442557B7">
                <wp:simplePos x="0" y="0"/>
                <wp:positionH relativeFrom="column">
                  <wp:posOffset>0</wp:posOffset>
                </wp:positionH>
                <wp:positionV relativeFrom="paragraph">
                  <wp:posOffset>152400</wp:posOffset>
                </wp:positionV>
                <wp:extent cx="1676400" cy="723900"/>
                <wp:effectExtent l="0" t="0" r="0" b="0"/>
                <wp:wrapNone/>
                <wp:docPr id="1589764363" name="Group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400" cy="723900"/>
                          <a:chOff x="0" y="0"/>
                          <a:chExt cx="1676400" cy="723900"/>
                        </a:xfrm>
                      </wpg:grpSpPr>
                      <pic:pic xmlns:pic="http://schemas.openxmlformats.org/drawingml/2006/picture">
                        <pic:nvPicPr>
                          <pic:cNvPr id="403852756" name="Picture 64829038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8440804" name="Picture 15442403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025" y="9525"/>
                            <a:ext cx="714375" cy="714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F9C68A" id="Group 15" o:spid="_x0000_s1026" alt="&quot;&quot;" style="position:absolute;margin-left:0;margin-top:12pt;width:132pt;height:57pt;z-index:252134400" coordsize="16764,7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">
                <v:shape id="Picture 648290382" o:spid="_x0000_s1027" type="#_x0000_t75" alt="&quot;&quot;" style="position:absolute;width:7143;height: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">
                  <v:imagedata r:id="rId85" o:title=""/>
                </v:shape>
                <v:shape id="Picture 1544240322" o:spid="_x0000_s1028" type="#_x0000_t75" alt="&quot;&quot;" style="position:absolute;left:9620;top:95;width:7144;height:7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">
                  <v:imagedata r:id="rId86" o:title=""/>
                </v:shape>
              </v:group>
            </w:pict>
          </mc:Fallback>
        </mc:AlternateContent>
      </w:r>
      <w:r w:rsidR="006A301F">
        <w:t xml:space="preserve">How important is it you can use the service outside </w:t>
      </w:r>
      <w:r w:rsidR="006A301F" w:rsidRPr="006A301F">
        <w:t>business hours</w:t>
      </w:r>
      <w:r w:rsidR="006A301F">
        <w:rPr>
          <w:b/>
          <w:bCs/>
        </w:rPr>
        <w:t xml:space="preserve"> </w:t>
      </w:r>
      <w:r w:rsidR="006A301F" w:rsidRPr="006A301F">
        <w:t>including:</w:t>
      </w:r>
    </w:p>
    <w:p w14:paraId="5BC869A3" w14:textId="2BB528A7" w:rsidR="006A301F" w:rsidRDefault="00B300E8" w:rsidP="006A301F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137472" behindDoc="0" locked="0" layoutInCell="1" allowOverlap="1" wp14:anchorId="5FE56A4E" wp14:editId="50C551F9">
                <wp:simplePos x="0" y="0"/>
                <wp:positionH relativeFrom="column">
                  <wp:posOffset>-95795</wp:posOffset>
                </wp:positionH>
                <wp:positionV relativeFrom="paragraph">
                  <wp:posOffset>71846</wp:posOffset>
                </wp:positionV>
                <wp:extent cx="1715045" cy="1571081"/>
                <wp:effectExtent l="0" t="0" r="0" b="0"/>
                <wp:wrapNone/>
                <wp:docPr id="168574870" name="Group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5045" cy="1571081"/>
                          <a:chOff x="-95795" y="-17417"/>
                          <a:chExt cx="1715045" cy="1571081"/>
                        </a:xfrm>
                      </wpg:grpSpPr>
                      <pic:pic xmlns:pic="http://schemas.openxmlformats.org/drawingml/2006/picture">
                        <pic:nvPicPr>
                          <pic:cNvPr id="1108690889" name="Picture 27570776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42950" y="677364"/>
                            <a:ext cx="876300" cy="876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3821313" name="Picture 64829038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95795" y="-17417"/>
                            <a:ext cx="904875" cy="904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B3AEB7" id="Group 16" o:spid="_x0000_s1026" alt="&quot;&quot;" style="position:absolute;margin-left:-7.55pt;margin-top:5.65pt;width:135.05pt;height:123.7pt;z-index:252137472;mso-width-relative:margin;mso-height-relative:margin" coordorigin="-957,-174" coordsize="17150,15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5707769" o:spid="_x0000_s1027" type="#_x0000_t75" alt="&quot;&quot;" style="position:absolute;left:7429;top:6773;width:8763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">
                  <v:imagedata r:id="rId89" o:title=""/>
                </v:shape>
                <v:shape id="Picture 648290382" o:spid="_x0000_s1028" type="#_x0000_t75" alt="&quot;&quot;" style="position:absolute;left:-957;top:-174;width:9047;height:9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">
                  <v:imagedata r:id="rId90" o:title=""/>
                </v:shape>
              </v:group>
            </w:pict>
          </mc:Fallback>
        </mc:AlternateContent>
      </w:r>
      <w:r w:rsidR="006A301F">
        <w:t>weekends</w:t>
      </w:r>
    </w:p>
    <w:p w14:paraId="70819C60" w14:textId="2366C042" w:rsidR="006A301F" w:rsidRDefault="006A301F" w:rsidP="006A301F">
      <w:pPr>
        <w:pStyle w:val="Listtoplevel"/>
      </w:pPr>
      <w:r>
        <w:t>public holidays?</w:t>
      </w:r>
    </w:p>
    <w:p w14:paraId="3758F321" w14:textId="77777777" w:rsidR="006A301F" w:rsidRDefault="006A301F" w:rsidP="006A301F"/>
    <w:p w14:paraId="742CC5B1" w14:textId="77777777" w:rsidR="006A301F" w:rsidRDefault="006A301F" w:rsidP="006A301F"/>
    <w:p w14:paraId="01448B8A" w14:textId="77777777" w:rsidR="00CD77D8" w:rsidRDefault="006A301F" w:rsidP="00CD77D8">
      <w:pPr>
        <w:rPr>
          <w:rFonts w:eastAsia="Times New Roman"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1944960" behindDoc="0" locked="0" layoutInCell="1" allowOverlap="1" wp14:anchorId="330710B0" wp14:editId="34FF477B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482064" cy="1343770"/>
            <wp:effectExtent l="0" t="0" r="4445" b="8890"/>
            <wp:wrapNone/>
            <wp:docPr id="519374648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374648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769" cy="135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that is right for you.</w:t>
      </w:r>
    </w:p>
    <w:p w14:paraId="3DA9DEE3" w14:textId="77777777" w:rsidR="00CD77D8" w:rsidRDefault="00CD77D8" w:rsidP="00CD77D8"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3CD1DE6F" wp14:editId="71FE4205">
                <wp:simplePos x="0" y="0"/>
                <wp:positionH relativeFrom="column">
                  <wp:posOffset>2340610</wp:posOffset>
                </wp:positionH>
                <wp:positionV relativeFrom="line">
                  <wp:posOffset>323850</wp:posOffset>
                </wp:positionV>
                <wp:extent cx="359410" cy="359410"/>
                <wp:effectExtent l="0" t="0" r="21590" b="21590"/>
                <wp:wrapNone/>
                <wp:docPr id="174272088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4D1E5F" id="Rectangle 5" o:spid="_x0000_s1026" alt="&quot;&quot;" style="position:absolute;margin-left:184.3pt;margin-top:25.5pt;width:28.3pt;height:28.3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HydDV4QAA&#10;AAo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</w:p>
    <w:p w14:paraId="38D87552" w14:textId="77777777" w:rsidR="00CD77D8" w:rsidRDefault="00CD77D8" w:rsidP="00CD77D8">
      <w:pPr>
        <w:pStyle w:val="Checkboxes"/>
      </w:pPr>
      <w:r>
        <w:t>not important at all</w:t>
      </w:r>
    </w:p>
    <w:p w14:paraId="63199B56" w14:textId="77777777" w:rsidR="00CD77D8" w:rsidRPr="00E02C06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2893BA4B" wp14:editId="4237B3E0">
                <wp:simplePos x="0" y="0"/>
                <wp:positionH relativeFrom="column">
                  <wp:posOffset>2340610</wp:posOffset>
                </wp:positionH>
                <wp:positionV relativeFrom="line">
                  <wp:posOffset>308610</wp:posOffset>
                </wp:positionV>
                <wp:extent cx="360000" cy="360000"/>
                <wp:effectExtent l="0" t="0" r="21590" b="21590"/>
                <wp:wrapNone/>
                <wp:docPr id="6424637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D8719D" id="Rectangle 5" o:spid="_x0000_s1026" alt="&quot;&quot;" style="position:absolute;margin-left:184.3pt;margin-top:24.3pt;width:28.35pt;height:28.3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" filled="f" strokecolor="black [3213]" strokeweight="1pt">
                <w10:wrap anchory="line"/>
              </v:rect>
            </w:pict>
          </mc:Fallback>
        </mc:AlternateContent>
      </w:r>
    </w:p>
    <w:p w14:paraId="68691632" w14:textId="77777777" w:rsidR="00CD77D8" w:rsidRDefault="00CD77D8" w:rsidP="00CD77D8">
      <w:pPr>
        <w:pStyle w:val="Checkboxes"/>
      </w:pPr>
      <w:r>
        <w:t>not very important</w:t>
      </w:r>
    </w:p>
    <w:p w14:paraId="228561D8" w14:textId="77777777" w:rsidR="00CD77D8" w:rsidRPr="00E02C06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37479126" wp14:editId="6DFC6E2A">
                <wp:simplePos x="0" y="0"/>
                <wp:positionH relativeFrom="column">
                  <wp:posOffset>2364105</wp:posOffset>
                </wp:positionH>
                <wp:positionV relativeFrom="paragraph">
                  <wp:posOffset>309245</wp:posOffset>
                </wp:positionV>
                <wp:extent cx="359410" cy="359410"/>
                <wp:effectExtent l="0" t="0" r="21590" b="21590"/>
                <wp:wrapNone/>
                <wp:docPr id="189955764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B63AA3" id="Rectangle 5" o:spid="_x0000_s1026" alt="&quot;&quot;" style="position:absolute;margin-left:186.15pt;margin-top:24.35pt;width:28.3pt;height:28.3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zakba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72076199" w14:textId="77777777" w:rsidR="00CD77D8" w:rsidRDefault="00CD77D8" w:rsidP="00CD77D8">
      <w:pPr>
        <w:pStyle w:val="Checkboxes"/>
      </w:pPr>
      <w:r>
        <w:t>I do not mind</w:t>
      </w:r>
    </w:p>
    <w:p w14:paraId="20382B63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DDEA253" wp14:editId="081B40A4">
                <wp:simplePos x="0" y="0"/>
                <wp:positionH relativeFrom="column">
                  <wp:posOffset>2345055</wp:posOffset>
                </wp:positionH>
                <wp:positionV relativeFrom="paragraph">
                  <wp:posOffset>335915</wp:posOffset>
                </wp:positionV>
                <wp:extent cx="359410" cy="359410"/>
                <wp:effectExtent l="0" t="0" r="21590" b="21590"/>
                <wp:wrapNone/>
                <wp:docPr id="27045912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6ED535" id="Rectangle 5" o:spid="_x0000_s1026" alt="&quot;&quot;" style="position:absolute;margin-left:184.65pt;margin-top:26.45pt;width:28.3pt;height:28.3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rEklT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25E531BC" w14:textId="77777777" w:rsidR="00CD77D8" w:rsidRDefault="00CD77D8" w:rsidP="00CD77D8">
      <w:pPr>
        <w:pStyle w:val="Checkboxes"/>
      </w:pPr>
      <w:r>
        <w:t>a little bit important</w:t>
      </w:r>
    </w:p>
    <w:p w14:paraId="64B1B8AF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5D6160D9" wp14:editId="188B7EF7">
                <wp:simplePos x="0" y="0"/>
                <wp:positionH relativeFrom="column">
                  <wp:posOffset>2360930</wp:posOffset>
                </wp:positionH>
                <wp:positionV relativeFrom="paragraph">
                  <wp:posOffset>320675</wp:posOffset>
                </wp:positionV>
                <wp:extent cx="359410" cy="359410"/>
                <wp:effectExtent l="0" t="0" r="21590" b="21590"/>
                <wp:wrapNone/>
                <wp:docPr id="98693288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6CA2E0" id="Rectangle 5" o:spid="_x0000_s1026" alt="&quot;&quot;" style="position:absolute;margin-left:185.9pt;margin-top:25.25pt;width:28.3pt;height:28.3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9mKiXu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1107050B" w14:textId="37A92538" w:rsidR="00CD77D8" w:rsidRDefault="00CD77D8" w:rsidP="00CD77D8">
      <w:pPr>
        <w:pStyle w:val="Checkboxes"/>
      </w:pPr>
      <w:r>
        <w:rPr>
          <w:noProof/>
        </w:rPr>
        <w:t>very important</w:t>
      </w:r>
    </w:p>
    <w:p w14:paraId="555926F3" w14:textId="77777777" w:rsidR="00CD77D8" w:rsidRDefault="00CD77D8" w:rsidP="00CD77D8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10063A4A" wp14:editId="3A9283BA">
                <wp:simplePos x="0" y="0"/>
                <wp:positionH relativeFrom="column">
                  <wp:posOffset>2360930</wp:posOffset>
                </wp:positionH>
                <wp:positionV relativeFrom="paragraph">
                  <wp:posOffset>318135</wp:posOffset>
                </wp:positionV>
                <wp:extent cx="359410" cy="359410"/>
                <wp:effectExtent l="0" t="0" r="21590" b="21590"/>
                <wp:wrapNone/>
                <wp:docPr id="41015705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C8EEA7" id="Rectangle 5" o:spid="_x0000_s1026" alt="&quot;&quot;" style="position:absolute;margin-left:185.9pt;margin-top:25.05pt;width:28.3pt;height:28.3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HARKyO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58381BB5" w14:textId="4A4DD1EF" w:rsidR="00CD77D8" w:rsidRDefault="00CD77D8" w:rsidP="00CD77D8">
      <w:pPr>
        <w:pStyle w:val="Checkboxes"/>
      </w:pPr>
      <w:r>
        <w:t>I do not know.</w:t>
      </w:r>
    </w:p>
    <w:p w14:paraId="7B582637" w14:textId="7B8BCA03" w:rsidR="00AD060D" w:rsidRDefault="00AD060D" w:rsidP="00CD77D8"/>
    <w:p w14:paraId="5D3AF04D" w14:textId="77777777" w:rsidR="00AD060D" w:rsidRDefault="00AD060D" w:rsidP="006A301F"/>
    <w:p w14:paraId="3AF0BE85" w14:textId="5857270F" w:rsidR="00AD060D" w:rsidRDefault="00AD060D" w:rsidP="006A301F"/>
    <w:p w14:paraId="1982C8DA" w14:textId="7B80F860" w:rsidR="006A301F" w:rsidRDefault="00B300E8" w:rsidP="006A301F">
      <w:r>
        <w:rPr>
          <w:noProof/>
        </w:rPr>
        <w:lastRenderedPageBreak/>
        <w:drawing>
          <wp:anchor distT="0" distB="0" distL="114300" distR="114300" simplePos="0" relativeHeight="252141568" behindDoc="0" locked="0" layoutInCell="1" allowOverlap="1" wp14:anchorId="2B279DDB" wp14:editId="1B4D311B">
            <wp:simplePos x="0" y="0"/>
            <wp:positionH relativeFrom="margin">
              <wp:align>left</wp:align>
            </wp:positionH>
            <wp:positionV relativeFrom="paragraph">
              <wp:posOffset>-180975</wp:posOffset>
            </wp:positionV>
            <wp:extent cx="1343025" cy="1343025"/>
            <wp:effectExtent l="0" t="0" r="0" b="0"/>
            <wp:wrapNone/>
            <wp:docPr id="631252631" name="Picture 6312526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252631" name="Picture 6312526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301F">
        <w:t xml:space="preserve">Are there any other things about </w:t>
      </w:r>
      <w:r w:rsidR="00ED5FF9">
        <w:t>how you use</w:t>
      </w:r>
      <w:r w:rsidR="006A301F">
        <w:t xml:space="preserve"> cash service</w:t>
      </w:r>
      <w:r w:rsidR="001C0876">
        <w:t>s</w:t>
      </w:r>
      <w:r w:rsidR="006A301F">
        <w:t xml:space="preserve"> that are important to you</w:t>
      </w:r>
      <w:r w:rsidR="00B92A8E">
        <w:t>?</w:t>
      </w:r>
    </w:p>
    <w:p w14:paraId="7898FB71" w14:textId="77777777" w:rsidR="006A301F" w:rsidRDefault="006A301F" w:rsidP="006A301F"/>
    <w:p w14:paraId="4D32B17B" w14:textId="78591BF4" w:rsidR="006A301F" w:rsidRDefault="00B300E8" w:rsidP="006A301F">
      <w:r>
        <w:rPr>
          <w:noProof/>
        </w:rPr>
        <w:drawing>
          <wp:anchor distT="0" distB="0" distL="114300" distR="114300" simplePos="0" relativeHeight="252139520" behindDoc="0" locked="0" layoutInCell="1" allowOverlap="1" wp14:anchorId="0D9253DC" wp14:editId="6FD00B44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238250" cy="1069829"/>
            <wp:effectExtent l="0" t="0" r="0" b="0"/>
            <wp:wrapNone/>
            <wp:docPr id="648290382" name="Picture 6482903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290382" name="Picture 6482903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265" cy="1071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5A6AD8" w14:textId="336ABC5A" w:rsidR="006A301F" w:rsidRDefault="0068715A" w:rsidP="006A301F">
      <w:r>
        <w:t>Tell us</w:t>
      </w:r>
      <w:r w:rsidR="006A301F">
        <w:t xml:space="preserve"> what you think in the box below.</w:t>
      </w:r>
    </w:p>
    <w:p w14:paraId="1716DFD4" w14:textId="7D6DF726" w:rsidR="00B92A8E" w:rsidRDefault="00B92A8E" w:rsidP="006A301F"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B8418DA" wp14:editId="0F6C8D5B">
                <wp:simplePos x="0" y="0"/>
                <wp:positionH relativeFrom="margin">
                  <wp:align>left</wp:align>
                </wp:positionH>
                <wp:positionV relativeFrom="paragraph">
                  <wp:posOffset>118110</wp:posOffset>
                </wp:positionV>
                <wp:extent cx="5805170" cy="6153150"/>
                <wp:effectExtent l="0" t="0" r="24130" b="19050"/>
                <wp:wrapNone/>
                <wp:docPr id="99676873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61531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B6F8F5" id="Rectangle 5" o:spid="_x0000_s1026" alt="&quot;&quot;" style="position:absolute;margin-left:0;margin-top:9.3pt;width:457.1pt;height:484.5pt;z-index:251948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" filled="f" strokecolor="black [3213]" strokeweight="1pt">
                <w10:wrap anchorx="margin"/>
              </v:rect>
            </w:pict>
          </mc:Fallback>
        </mc:AlternateContent>
      </w:r>
    </w:p>
    <w:p w14:paraId="786A73EA" w14:textId="64CF3D42" w:rsidR="00B92A8E" w:rsidRDefault="00B92A8E" w:rsidP="006A301F"/>
    <w:p w14:paraId="079E3EFB" w14:textId="77777777" w:rsidR="006A301F" w:rsidRDefault="006A301F" w:rsidP="006A301F"/>
    <w:p w14:paraId="0426F085" w14:textId="77777777" w:rsidR="006A301F" w:rsidRDefault="006A301F" w:rsidP="006A301F"/>
    <w:p w14:paraId="4AB2384D" w14:textId="77777777" w:rsidR="006A301F" w:rsidRDefault="006A301F">
      <w:pPr>
        <w:spacing w:line="240" w:lineRule="auto"/>
        <w:ind w:left="0"/>
      </w:pPr>
      <w:r>
        <w:br w:type="page"/>
      </w:r>
    </w:p>
    <w:p w14:paraId="6F278E70" w14:textId="2456A175" w:rsidR="00B4230C" w:rsidRPr="0068715A" w:rsidRDefault="00B4230C" w:rsidP="00B4230C">
      <w:pPr>
        <w:pStyle w:val="Heading1"/>
        <w:rPr>
          <w:sz w:val="42"/>
          <w:szCs w:val="42"/>
        </w:rPr>
      </w:pPr>
      <w:r w:rsidRPr="0068715A">
        <w:rPr>
          <w:sz w:val="42"/>
          <w:szCs w:val="42"/>
        </w:rPr>
        <w:lastRenderedPageBreak/>
        <w:t>About the proposed cash service</w:t>
      </w:r>
      <w:r w:rsidR="00FF2B54" w:rsidRPr="0068715A">
        <w:rPr>
          <w:sz w:val="42"/>
          <w:szCs w:val="42"/>
        </w:rPr>
        <w:t>s</w:t>
      </w:r>
      <w:r w:rsidRPr="0068715A">
        <w:rPr>
          <w:sz w:val="42"/>
          <w:szCs w:val="42"/>
        </w:rPr>
        <w:t xml:space="preserve"> standard</w:t>
      </w:r>
    </w:p>
    <w:p w14:paraId="7FA85889" w14:textId="77777777" w:rsidR="00FF2B54" w:rsidRDefault="00FF2B54" w:rsidP="003F277F">
      <w:pPr>
        <w:spacing w:line="312" w:lineRule="auto"/>
      </w:pPr>
    </w:p>
    <w:p w14:paraId="19BAE5CC" w14:textId="77777777" w:rsidR="00FF2B54" w:rsidRDefault="00FF2B54" w:rsidP="003F277F">
      <w:pPr>
        <w:spacing w:line="312" w:lineRule="auto"/>
      </w:pPr>
    </w:p>
    <w:p w14:paraId="0D6EFC0F" w14:textId="15B60CCB" w:rsidR="003F277F" w:rsidRDefault="00B300E8" w:rsidP="003F277F">
      <w:pPr>
        <w:spacing w:line="312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46688" behindDoc="0" locked="0" layoutInCell="1" allowOverlap="1" wp14:anchorId="04159124" wp14:editId="7B61A6F5">
                <wp:simplePos x="0" y="0"/>
                <wp:positionH relativeFrom="column">
                  <wp:posOffset>0</wp:posOffset>
                </wp:positionH>
                <wp:positionV relativeFrom="paragraph">
                  <wp:posOffset>6350</wp:posOffset>
                </wp:positionV>
                <wp:extent cx="1485900" cy="1952625"/>
                <wp:effectExtent l="0" t="0" r="0" b="9525"/>
                <wp:wrapNone/>
                <wp:docPr id="972552347" name="Group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0" cy="1952625"/>
                          <a:chOff x="0" y="0"/>
                          <a:chExt cx="1485900" cy="1952625"/>
                        </a:xfrm>
                      </wpg:grpSpPr>
                      <pic:pic xmlns:pic="http://schemas.openxmlformats.org/drawingml/2006/picture">
                        <pic:nvPicPr>
                          <pic:cNvPr id="349979707" name="Picture 204965357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911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9467862" name="Picture 19724541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2475" y="121920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9BE1AD" id="Group 17" o:spid="_x0000_s1026" alt="&quot;&quot;" style="position:absolute;margin-left:0;margin-top:.5pt;width:117pt;height:153.75pt;z-index:252146688" coordsize="14859,1952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">
                <v:shape id="Picture 2049653578" o:spid="_x0000_s1027" type="#_x0000_t75" alt="&quot;&quot;" style="position:absolute;width:13049;height:19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">
                  <v:imagedata r:id="rId94" o:title=""/>
                </v:shape>
                <v:shape id="Picture 1972454112" o:spid="_x0000_s1028" type="#_x0000_t75" alt="&quot;&quot;" style="position:absolute;left:7524;top:12192;width:7335;height:7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">
                  <v:imagedata r:id="rId95" o:title=""/>
                </v:shape>
              </v:group>
            </w:pict>
          </mc:Fallback>
        </mc:AlternateContent>
      </w:r>
      <w:r w:rsidR="00FF2B54">
        <w:t xml:space="preserve">How much do you agree </w:t>
      </w:r>
      <w:r w:rsidR="003F277F">
        <w:t>with the sentence below?</w:t>
      </w:r>
    </w:p>
    <w:p w14:paraId="27893DF8" w14:textId="72CFACDB" w:rsidR="003F277F" w:rsidRDefault="003F277F" w:rsidP="003F277F">
      <w:pPr>
        <w:spacing w:line="312" w:lineRule="auto"/>
      </w:pPr>
    </w:p>
    <w:p w14:paraId="47896AA7" w14:textId="650E5A47" w:rsidR="003F277F" w:rsidRDefault="0068715A" w:rsidP="003F277F">
      <w:pPr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6320" behindDoc="1" locked="0" layoutInCell="1" allowOverlap="1" wp14:anchorId="7770C160" wp14:editId="0B607413">
                <wp:simplePos x="0" y="0"/>
                <wp:positionH relativeFrom="margin">
                  <wp:posOffset>2161871</wp:posOffset>
                </wp:positionH>
                <wp:positionV relativeFrom="paragraph">
                  <wp:posOffset>234950</wp:posOffset>
                </wp:positionV>
                <wp:extent cx="3600000" cy="690596"/>
                <wp:effectExtent l="0" t="0" r="635" b="0"/>
                <wp:wrapNone/>
                <wp:docPr id="295477889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69059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EAEF44" id="Rectangle 2" o:spid="_x0000_s1026" alt="&quot;&quot;" style="position:absolute;margin-left:170.25pt;margin-top:18.5pt;width:283.45pt;height:54.4pt;z-index:-25110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" fillcolor="#f7caac [1301]" stroked="f" strokeweight="1pt">
                <w10:wrap anchorx="margin"/>
              </v:rect>
            </w:pict>
          </mc:Fallback>
        </mc:AlternateContent>
      </w:r>
    </w:p>
    <w:p w14:paraId="714C9A20" w14:textId="21B2A9A8" w:rsidR="00FF2B54" w:rsidRDefault="00FF2B54" w:rsidP="003F277F">
      <w:pPr>
        <w:spacing w:line="312" w:lineRule="auto"/>
      </w:pPr>
      <w:r>
        <w:t>Aotearoa New Zealand needs a cash service standard</w:t>
      </w:r>
      <w:r w:rsidR="003F277F">
        <w:t>.</w:t>
      </w:r>
    </w:p>
    <w:p w14:paraId="11680592" w14:textId="66BEB970" w:rsidR="00E8091B" w:rsidRDefault="00E8091B" w:rsidP="003F277F">
      <w:pPr>
        <w:spacing w:line="312" w:lineRule="auto"/>
      </w:pPr>
    </w:p>
    <w:p w14:paraId="05C41C85" w14:textId="49C7C29A" w:rsidR="00E8091B" w:rsidRDefault="00E8091B" w:rsidP="003F277F">
      <w:pPr>
        <w:spacing w:line="312" w:lineRule="auto"/>
      </w:pPr>
    </w:p>
    <w:p w14:paraId="4F86D390" w14:textId="0F81616B" w:rsidR="00E8091B" w:rsidRDefault="00F4716E" w:rsidP="003F277F">
      <w:pPr>
        <w:spacing w:line="312" w:lineRule="auto"/>
        <w:rPr>
          <w:rFonts w:eastAsia="Times New Roman"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1974656" behindDoc="0" locked="0" layoutInCell="1" allowOverlap="1" wp14:anchorId="602B414D" wp14:editId="718306AE">
            <wp:simplePos x="0" y="0"/>
            <wp:positionH relativeFrom="margin">
              <wp:align>left</wp:align>
            </wp:positionH>
            <wp:positionV relativeFrom="paragraph">
              <wp:posOffset>7675</wp:posOffset>
            </wp:positionV>
            <wp:extent cx="1403138" cy="1272209"/>
            <wp:effectExtent l="0" t="0" r="6985" b="4445"/>
            <wp:wrapNone/>
            <wp:docPr id="19831935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1935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138" cy="127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91B">
        <w:rPr>
          <w:rFonts w:eastAsia="Times New Roman"/>
        </w:rPr>
        <w:t>Tick the box that is right for you.</w:t>
      </w:r>
    </w:p>
    <w:p w14:paraId="0BA8D01B" w14:textId="77777777" w:rsidR="0068715A" w:rsidRDefault="0068715A" w:rsidP="0068715A">
      <w:pPr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113D8BAA" wp14:editId="0123A319">
                <wp:simplePos x="0" y="0"/>
                <wp:positionH relativeFrom="column">
                  <wp:posOffset>2350135</wp:posOffset>
                </wp:positionH>
                <wp:positionV relativeFrom="line">
                  <wp:posOffset>248920</wp:posOffset>
                </wp:positionV>
                <wp:extent cx="359410" cy="359410"/>
                <wp:effectExtent l="0" t="0" r="21590" b="21590"/>
                <wp:wrapNone/>
                <wp:docPr id="157770993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A67F47" id="Rectangle 5" o:spid="_x0000_s1026" alt="&quot;&quot;" style="position:absolute;margin-left:185.05pt;margin-top:19.6pt;width:28.3pt;height:28.3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NXOkFeIA&#10;AAAJAQAADwAAAAAAAAAAAAAAAADT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</w:p>
    <w:p w14:paraId="664457C0" w14:textId="25835EBC" w:rsidR="0068715A" w:rsidRDefault="0068715A" w:rsidP="0068715A">
      <w:pPr>
        <w:pStyle w:val="Checkboxes"/>
        <w:spacing w:line="312" w:lineRule="auto"/>
      </w:pPr>
      <w:r>
        <w:t>I disagree a lot</w:t>
      </w:r>
    </w:p>
    <w:p w14:paraId="66E74693" w14:textId="77777777" w:rsidR="0068715A" w:rsidRPr="00E02C06" w:rsidRDefault="0068715A" w:rsidP="0068715A">
      <w:pPr>
        <w:pStyle w:val="Checkboxes"/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4F349B3F" wp14:editId="30349D53">
                <wp:simplePos x="0" y="0"/>
                <wp:positionH relativeFrom="column">
                  <wp:posOffset>2340610</wp:posOffset>
                </wp:positionH>
                <wp:positionV relativeFrom="line">
                  <wp:posOffset>251460</wp:posOffset>
                </wp:positionV>
                <wp:extent cx="360000" cy="360000"/>
                <wp:effectExtent l="0" t="0" r="21590" b="21590"/>
                <wp:wrapNone/>
                <wp:docPr id="71059232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EF71D6" id="Rectangle 5" o:spid="_x0000_s1026" alt="&quot;&quot;" style="position:absolute;margin-left:184.3pt;margin-top:19.8pt;width:28.35pt;height:28.35pt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A88sL+4QAAAAk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518B6FD6" w14:textId="3BD6137C" w:rsidR="0068715A" w:rsidRDefault="0068715A" w:rsidP="0068715A">
      <w:pPr>
        <w:pStyle w:val="Checkboxes"/>
        <w:spacing w:line="312" w:lineRule="auto"/>
      </w:pPr>
      <w:r>
        <w:t>I disagree a bit</w:t>
      </w:r>
    </w:p>
    <w:p w14:paraId="6D4E36F0" w14:textId="77777777" w:rsidR="0068715A" w:rsidRPr="00E02C06" w:rsidRDefault="0068715A" w:rsidP="0068715A">
      <w:pPr>
        <w:pStyle w:val="Checkboxes"/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6D844B7F" wp14:editId="075138E2">
                <wp:simplePos x="0" y="0"/>
                <wp:positionH relativeFrom="column">
                  <wp:posOffset>2364105</wp:posOffset>
                </wp:positionH>
                <wp:positionV relativeFrom="paragraph">
                  <wp:posOffset>252095</wp:posOffset>
                </wp:positionV>
                <wp:extent cx="359410" cy="359410"/>
                <wp:effectExtent l="0" t="0" r="21590" b="21590"/>
                <wp:wrapNone/>
                <wp:docPr id="165149383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5F40CA" id="Rectangle 5" o:spid="_x0000_s1026" alt="&quot;&quot;" style="position:absolute;margin-left:186.15pt;margin-top:19.85pt;width:28.3pt;height:28.3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2IfA+IA&#10;AAAJAQAADwAAAAAAAAAAAAAAAADTBAAAZHJzL2Rvd25yZXYueG1sUEsFBgAAAAAEAAQA8wAAAOIF&#10;AAAAAA==&#10;" filled="f" strokecolor="black [3213]" strokeweight="1pt"/>
            </w:pict>
          </mc:Fallback>
        </mc:AlternateContent>
      </w:r>
    </w:p>
    <w:p w14:paraId="6C9E78FD" w14:textId="628CADDE" w:rsidR="0068715A" w:rsidRDefault="0068715A" w:rsidP="0068715A">
      <w:pPr>
        <w:pStyle w:val="Checkboxes"/>
        <w:spacing w:line="312" w:lineRule="auto"/>
      </w:pPr>
      <w:r>
        <w:t>I do not mind</w:t>
      </w:r>
    </w:p>
    <w:p w14:paraId="16948004" w14:textId="77777777" w:rsidR="0068715A" w:rsidRDefault="0068715A" w:rsidP="0068715A">
      <w:pPr>
        <w:pStyle w:val="Checkboxes"/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51FFDF63" wp14:editId="6029B606">
                <wp:simplePos x="0" y="0"/>
                <wp:positionH relativeFrom="column">
                  <wp:posOffset>2345055</wp:posOffset>
                </wp:positionH>
                <wp:positionV relativeFrom="paragraph">
                  <wp:posOffset>278765</wp:posOffset>
                </wp:positionV>
                <wp:extent cx="359410" cy="359410"/>
                <wp:effectExtent l="0" t="0" r="21590" b="21590"/>
                <wp:wrapNone/>
                <wp:docPr id="187380384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C24954" id="Rectangle 5" o:spid="_x0000_s1026" alt="&quot;&quot;" style="position:absolute;margin-left:184.65pt;margin-top:21.95pt;width:28.3pt;height:28.3p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E1KYd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59FFE7E7" w14:textId="3EDEEA2B" w:rsidR="0068715A" w:rsidRDefault="0068715A" w:rsidP="0068715A">
      <w:pPr>
        <w:pStyle w:val="Checkboxes"/>
        <w:spacing w:line="312" w:lineRule="auto"/>
      </w:pPr>
      <w:r>
        <w:t xml:space="preserve">I agree a bit </w:t>
      </w:r>
    </w:p>
    <w:p w14:paraId="49706993" w14:textId="77777777" w:rsidR="0068715A" w:rsidRDefault="0068715A" w:rsidP="0068715A">
      <w:pPr>
        <w:pStyle w:val="Checkboxes"/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3B38F4F3" wp14:editId="1319CFEB">
                <wp:simplePos x="0" y="0"/>
                <wp:positionH relativeFrom="column">
                  <wp:posOffset>2360930</wp:posOffset>
                </wp:positionH>
                <wp:positionV relativeFrom="paragraph">
                  <wp:posOffset>263525</wp:posOffset>
                </wp:positionV>
                <wp:extent cx="359410" cy="359410"/>
                <wp:effectExtent l="0" t="0" r="21590" b="21590"/>
                <wp:wrapNone/>
                <wp:docPr id="100598799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94927A" id="Rectangle 5" o:spid="_x0000_s1026" alt="&quot;&quot;" style="position:absolute;margin-left:185.9pt;margin-top:20.75pt;width:28.3pt;height:28.3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BkhfFT4QAA&#10;AAkBAAAPAAAAAAAAAAAAAAAAANMEAABkcnMvZG93bnJldi54bWxQSwUGAAAAAAQABADzAAAA4QUA&#10;AAAA&#10;" filled="f" strokecolor="black [3213]" strokeweight="1pt"/>
            </w:pict>
          </mc:Fallback>
        </mc:AlternateContent>
      </w:r>
    </w:p>
    <w:p w14:paraId="788F1260" w14:textId="08CA37F6" w:rsidR="0068715A" w:rsidRDefault="0068715A" w:rsidP="0068715A">
      <w:pPr>
        <w:pStyle w:val="Checkboxes"/>
        <w:spacing w:line="312" w:lineRule="auto"/>
      </w:pPr>
      <w:r>
        <w:rPr>
          <w:noProof/>
        </w:rPr>
        <w:t>I agree a lot</w:t>
      </w:r>
    </w:p>
    <w:p w14:paraId="23C0F53F" w14:textId="77777777" w:rsidR="0068715A" w:rsidRDefault="0068715A" w:rsidP="0068715A">
      <w:pPr>
        <w:pStyle w:val="Checkboxes"/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604A2257" wp14:editId="171457BF">
                <wp:simplePos x="0" y="0"/>
                <wp:positionH relativeFrom="column">
                  <wp:posOffset>2360930</wp:posOffset>
                </wp:positionH>
                <wp:positionV relativeFrom="paragraph">
                  <wp:posOffset>260985</wp:posOffset>
                </wp:positionV>
                <wp:extent cx="359410" cy="359410"/>
                <wp:effectExtent l="0" t="0" r="21590" b="21590"/>
                <wp:wrapNone/>
                <wp:docPr id="143207955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260D78" id="Rectangle 5" o:spid="_x0000_s1026" alt="&quot;&quot;" style="position:absolute;margin-left:185.9pt;margin-top:20.55pt;width:28.3pt;height:28.3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DBpuKK4QAA&#10;AAkBAAAPAAAAAAAAAAAAAAAAANMEAABkcnMvZG93bnJldi54bWxQSwUGAAAAAAQABADzAAAA4QUA&#10;AAAA&#10;" filled="f" strokecolor="black [3213]" strokeweight="1pt"/>
            </w:pict>
          </mc:Fallback>
        </mc:AlternateContent>
      </w:r>
    </w:p>
    <w:p w14:paraId="3C8D3BD7" w14:textId="546914A0" w:rsidR="0068715A" w:rsidRDefault="0068715A" w:rsidP="0068715A">
      <w:pPr>
        <w:pStyle w:val="Checkboxes"/>
        <w:spacing w:line="312" w:lineRule="auto"/>
      </w:pPr>
      <w:r>
        <w:t>I do not know.</w:t>
      </w:r>
    </w:p>
    <w:p w14:paraId="2AAF2502" w14:textId="77777777" w:rsidR="0068715A" w:rsidRDefault="0068715A" w:rsidP="00614591">
      <w:pPr>
        <w:spacing w:line="312" w:lineRule="auto"/>
      </w:pPr>
    </w:p>
    <w:p w14:paraId="4A5AB84A" w14:textId="77777777" w:rsidR="0068715A" w:rsidRDefault="0068715A" w:rsidP="00614591">
      <w:pPr>
        <w:spacing w:line="312" w:lineRule="auto"/>
      </w:pPr>
    </w:p>
    <w:p w14:paraId="71974C00" w14:textId="77777777" w:rsidR="002F1546" w:rsidRDefault="002F1546" w:rsidP="00614591">
      <w:pPr>
        <w:spacing w:line="312" w:lineRule="auto"/>
      </w:pPr>
    </w:p>
    <w:p w14:paraId="36D6C65A" w14:textId="1C2B7601" w:rsidR="00614591" w:rsidRDefault="00B300E8" w:rsidP="00614591">
      <w:pPr>
        <w:spacing w:line="312" w:lineRule="auto"/>
      </w:pPr>
      <w:r>
        <w:rPr>
          <w:noProof/>
        </w:rPr>
        <w:lastRenderedPageBreak/>
        <w:drawing>
          <wp:anchor distT="0" distB="0" distL="114300" distR="114300" simplePos="0" relativeHeight="252148736" behindDoc="0" locked="0" layoutInCell="1" allowOverlap="1" wp14:anchorId="27FE4067" wp14:editId="3D75ED06">
            <wp:simplePos x="0" y="0"/>
            <wp:positionH relativeFrom="margin">
              <wp:align>left</wp:align>
            </wp:positionH>
            <wp:positionV relativeFrom="paragraph">
              <wp:posOffset>-304082</wp:posOffset>
            </wp:positionV>
            <wp:extent cx="1495425" cy="1495425"/>
            <wp:effectExtent l="0" t="0" r="9525" b="9525"/>
            <wp:wrapNone/>
            <wp:docPr id="748581483" name="Picture 7485814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581483" name="Picture 7485814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591">
        <w:t>How much do you agree with the sentence below?</w:t>
      </w:r>
    </w:p>
    <w:p w14:paraId="34407936" w14:textId="77777777" w:rsidR="00614591" w:rsidRDefault="00614591" w:rsidP="00614591">
      <w:pPr>
        <w:spacing w:line="312" w:lineRule="auto"/>
      </w:pPr>
    </w:p>
    <w:p w14:paraId="731817D2" w14:textId="2F89D5D6" w:rsidR="00614591" w:rsidRDefault="0068715A" w:rsidP="00614591">
      <w:pPr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8368" behindDoc="1" locked="0" layoutInCell="1" allowOverlap="1" wp14:anchorId="69AC49A2" wp14:editId="763D9149">
                <wp:simplePos x="0" y="0"/>
                <wp:positionH relativeFrom="margin">
                  <wp:align>right</wp:align>
                </wp:positionH>
                <wp:positionV relativeFrom="paragraph">
                  <wp:posOffset>232591</wp:posOffset>
                </wp:positionV>
                <wp:extent cx="3600000" cy="3126377"/>
                <wp:effectExtent l="0" t="0" r="635" b="0"/>
                <wp:wrapNone/>
                <wp:docPr id="1003687632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12637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4B0696" id="Rectangle 2" o:spid="_x0000_s1026" alt="&quot;&quot;" style="position:absolute;margin-left:232.25pt;margin-top:18.3pt;width:283.45pt;height:246.15pt;z-index:-251098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" fillcolor="#f7caac [1301]" stroked="f" strokeweight="1pt">
                <w10:wrap anchorx="margin"/>
              </v:rect>
            </w:pict>
          </mc:Fallback>
        </mc:AlternateContent>
      </w:r>
    </w:p>
    <w:p w14:paraId="63E83B59" w14:textId="68BCD6D0" w:rsidR="00614591" w:rsidRDefault="00614591" w:rsidP="00614591">
      <w:pPr>
        <w:spacing w:line="312" w:lineRule="auto"/>
      </w:pPr>
      <w:r>
        <w:t>To get cash services people should only have to travel:</w:t>
      </w:r>
    </w:p>
    <w:p w14:paraId="2E1956BB" w14:textId="5F17634F" w:rsidR="00614591" w:rsidRDefault="00B300E8" w:rsidP="00EB3FEA">
      <w:pPr>
        <w:pStyle w:val="Listtoplevel"/>
      </w:pPr>
      <w:r>
        <w:drawing>
          <wp:anchor distT="0" distB="0" distL="114300" distR="114300" simplePos="0" relativeHeight="252150784" behindDoc="0" locked="0" layoutInCell="1" allowOverlap="1" wp14:anchorId="70402C7D" wp14:editId="53DC3CFD">
            <wp:simplePos x="0" y="0"/>
            <wp:positionH relativeFrom="margin">
              <wp:align>left</wp:align>
            </wp:positionH>
            <wp:positionV relativeFrom="paragraph">
              <wp:posOffset>282575</wp:posOffset>
            </wp:positionV>
            <wp:extent cx="1521667" cy="1455088"/>
            <wp:effectExtent l="0" t="0" r="2540" b="0"/>
            <wp:wrapNone/>
            <wp:docPr id="1388444947" name="Picture 13884449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444947" name="Picture 13884449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969" cy="14582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591">
        <w:t xml:space="preserve">15 kilometres if they live in </w:t>
      </w:r>
      <w:r w:rsidR="00FE3677">
        <w:t xml:space="preserve">a </w:t>
      </w:r>
      <w:r w:rsidR="00614591">
        <w:t>rural area / out of town</w:t>
      </w:r>
    </w:p>
    <w:p w14:paraId="0746AA9C" w14:textId="77777777" w:rsidR="00614591" w:rsidRDefault="00614591" w:rsidP="00614591">
      <w:pPr>
        <w:pStyle w:val="Listtoplevel"/>
        <w:rPr>
          <w:rFonts w:eastAsia="Times New Roman"/>
        </w:rPr>
      </w:pPr>
      <w:r>
        <w:t xml:space="preserve">30 kilometres if they live in a remote area / a long way out of town. </w:t>
      </w:r>
    </w:p>
    <w:p w14:paraId="7A524727" w14:textId="77777777" w:rsidR="00614591" w:rsidRDefault="00614591" w:rsidP="00614591">
      <w:pPr>
        <w:spacing w:line="312" w:lineRule="auto"/>
        <w:rPr>
          <w:rFonts w:eastAsia="Times New Roman"/>
        </w:rPr>
      </w:pPr>
    </w:p>
    <w:p w14:paraId="7F97FECA" w14:textId="03B87A98" w:rsidR="00614591" w:rsidRDefault="00614591" w:rsidP="00614591">
      <w:pPr>
        <w:spacing w:line="312" w:lineRule="auto"/>
        <w:rPr>
          <w:rFonts w:eastAsia="Times New Roman"/>
        </w:rPr>
      </w:pPr>
    </w:p>
    <w:p w14:paraId="3D0BCF68" w14:textId="6FA59054" w:rsidR="00614591" w:rsidRDefault="00614591" w:rsidP="00614591">
      <w:pPr>
        <w:spacing w:line="312" w:lineRule="auto"/>
        <w:rPr>
          <w:noProof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2027904" behindDoc="0" locked="0" layoutInCell="1" allowOverlap="1" wp14:anchorId="696D125D" wp14:editId="7B325E7C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429446" cy="1296063"/>
            <wp:effectExtent l="0" t="0" r="0" b="0"/>
            <wp:wrapNone/>
            <wp:docPr id="1205795028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795028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759" cy="129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that is right for you</w:t>
      </w:r>
      <w:r>
        <w:rPr>
          <w:noProof/>
        </w:rPr>
        <w:t>.</w:t>
      </w:r>
    </w:p>
    <w:p w14:paraId="77803E49" w14:textId="1395A9DC" w:rsidR="00614591" w:rsidRDefault="00614591" w:rsidP="00614591">
      <w:pPr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20B532D5" wp14:editId="21D440AD">
                <wp:simplePos x="0" y="0"/>
                <wp:positionH relativeFrom="column">
                  <wp:posOffset>2350135</wp:posOffset>
                </wp:positionH>
                <wp:positionV relativeFrom="line">
                  <wp:posOffset>248920</wp:posOffset>
                </wp:positionV>
                <wp:extent cx="359410" cy="359410"/>
                <wp:effectExtent l="0" t="0" r="21590" b="21590"/>
                <wp:wrapNone/>
                <wp:docPr id="26544831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9D4268" id="Rectangle 5" o:spid="_x0000_s1026" alt="&quot;&quot;" style="position:absolute;margin-left:185.05pt;margin-top:19.6pt;width:28.3pt;height:28.3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NXOkFeIA&#10;AAAJAQAADwAAAAAAAAAAAAAAAADT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</w:p>
    <w:p w14:paraId="09208D1F" w14:textId="325D6DE5" w:rsidR="00614591" w:rsidRDefault="00614591" w:rsidP="00614591">
      <w:pPr>
        <w:pStyle w:val="Checkboxes"/>
        <w:spacing w:line="312" w:lineRule="auto"/>
      </w:pPr>
      <w:r>
        <w:t>I disagree a lot</w:t>
      </w:r>
    </w:p>
    <w:p w14:paraId="40D2848D" w14:textId="30374F1A" w:rsidR="00614591" w:rsidRPr="00E02C06" w:rsidRDefault="00614591" w:rsidP="00614591">
      <w:pPr>
        <w:pStyle w:val="Checkboxes"/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5B9DE6E3" wp14:editId="66C1F8F9">
                <wp:simplePos x="0" y="0"/>
                <wp:positionH relativeFrom="column">
                  <wp:posOffset>2340610</wp:posOffset>
                </wp:positionH>
                <wp:positionV relativeFrom="line">
                  <wp:posOffset>251460</wp:posOffset>
                </wp:positionV>
                <wp:extent cx="360000" cy="360000"/>
                <wp:effectExtent l="0" t="0" r="21590" b="21590"/>
                <wp:wrapNone/>
                <wp:docPr id="145637988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083124" id="Rectangle 5" o:spid="_x0000_s1026" alt="&quot;&quot;" style="position:absolute;margin-left:184.3pt;margin-top:19.8pt;width:28.35pt;height:28.3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A88sL+4QAAAAk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6733E817" w14:textId="45BCBACC" w:rsidR="00614591" w:rsidRDefault="00614591" w:rsidP="00614591">
      <w:pPr>
        <w:pStyle w:val="Checkboxes"/>
        <w:spacing w:line="312" w:lineRule="auto"/>
      </w:pPr>
      <w:r>
        <w:t>I disagree a bit</w:t>
      </w:r>
    </w:p>
    <w:p w14:paraId="4D5BB683" w14:textId="414E3073" w:rsidR="00614591" w:rsidRPr="00E02C06" w:rsidRDefault="00614591" w:rsidP="00614591">
      <w:pPr>
        <w:pStyle w:val="Checkboxes"/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0F69F504" wp14:editId="3A795747">
                <wp:simplePos x="0" y="0"/>
                <wp:positionH relativeFrom="column">
                  <wp:posOffset>2364105</wp:posOffset>
                </wp:positionH>
                <wp:positionV relativeFrom="paragraph">
                  <wp:posOffset>252095</wp:posOffset>
                </wp:positionV>
                <wp:extent cx="359410" cy="359410"/>
                <wp:effectExtent l="0" t="0" r="21590" b="21590"/>
                <wp:wrapNone/>
                <wp:docPr id="117172722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451EE9" id="Rectangle 5" o:spid="_x0000_s1026" alt="&quot;&quot;" style="position:absolute;margin-left:186.15pt;margin-top:19.85pt;width:28.3pt;height:28.3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2IfA+IA&#10;AAAJAQAADwAAAAAAAAAAAAAAAADTBAAAZHJzL2Rvd25yZXYueG1sUEsFBgAAAAAEAAQA8wAAAOIF&#10;AAAAAA==&#10;" filled="f" strokecolor="black [3213]" strokeweight="1pt"/>
            </w:pict>
          </mc:Fallback>
        </mc:AlternateContent>
      </w:r>
    </w:p>
    <w:p w14:paraId="5275989B" w14:textId="177D2530" w:rsidR="00614591" w:rsidRDefault="00614591" w:rsidP="00614591">
      <w:pPr>
        <w:pStyle w:val="Checkboxes"/>
        <w:spacing w:line="312" w:lineRule="auto"/>
      </w:pPr>
      <w:r>
        <w:t>I do not mind</w:t>
      </w:r>
    </w:p>
    <w:p w14:paraId="046C440F" w14:textId="77777777" w:rsidR="00614591" w:rsidRDefault="00614591" w:rsidP="00614591">
      <w:pPr>
        <w:pStyle w:val="Checkboxes"/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07009968" wp14:editId="5C160B12">
                <wp:simplePos x="0" y="0"/>
                <wp:positionH relativeFrom="column">
                  <wp:posOffset>2345055</wp:posOffset>
                </wp:positionH>
                <wp:positionV relativeFrom="paragraph">
                  <wp:posOffset>278765</wp:posOffset>
                </wp:positionV>
                <wp:extent cx="359410" cy="359410"/>
                <wp:effectExtent l="0" t="0" r="21590" b="21590"/>
                <wp:wrapNone/>
                <wp:docPr id="192145764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D45FB5" id="Rectangle 5" o:spid="_x0000_s1026" alt="&quot;&quot;" style="position:absolute;margin-left:184.65pt;margin-top:21.95pt;width:28.3pt;height:28.3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E1KYd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487BAD72" w14:textId="60485DFE" w:rsidR="00614591" w:rsidRDefault="00614591" w:rsidP="00614591">
      <w:pPr>
        <w:pStyle w:val="Checkboxes"/>
        <w:spacing w:line="312" w:lineRule="auto"/>
      </w:pPr>
      <w:r>
        <w:t xml:space="preserve">I agree a bit </w:t>
      </w:r>
    </w:p>
    <w:p w14:paraId="4BB9B885" w14:textId="77777777" w:rsidR="00614591" w:rsidRDefault="00614591" w:rsidP="00614591">
      <w:pPr>
        <w:pStyle w:val="Checkboxes"/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3BF43A6E" wp14:editId="54B387EE">
                <wp:simplePos x="0" y="0"/>
                <wp:positionH relativeFrom="column">
                  <wp:posOffset>2360930</wp:posOffset>
                </wp:positionH>
                <wp:positionV relativeFrom="paragraph">
                  <wp:posOffset>263525</wp:posOffset>
                </wp:positionV>
                <wp:extent cx="359410" cy="359410"/>
                <wp:effectExtent l="0" t="0" r="21590" b="21590"/>
                <wp:wrapNone/>
                <wp:docPr id="42649810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7B8A29" id="Rectangle 5" o:spid="_x0000_s1026" alt="&quot;&quot;" style="position:absolute;margin-left:185.9pt;margin-top:20.75pt;width:28.3pt;height:28.3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BkhfFT4QAA&#10;AAkBAAAPAAAAAAAAAAAAAAAAANMEAABkcnMvZG93bnJldi54bWxQSwUGAAAAAAQABADzAAAA4QUA&#10;AAAA&#10;" filled="f" strokecolor="black [3213]" strokeweight="1pt"/>
            </w:pict>
          </mc:Fallback>
        </mc:AlternateContent>
      </w:r>
    </w:p>
    <w:p w14:paraId="2EE89272" w14:textId="534AB2F6" w:rsidR="00614591" w:rsidRDefault="00614591" w:rsidP="00614591">
      <w:pPr>
        <w:pStyle w:val="Checkboxes"/>
        <w:spacing w:line="312" w:lineRule="auto"/>
      </w:pPr>
      <w:r>
        <w:rPr>
          <w:noProof/>
        </w:rPr>
        <w:t>I agree a lot</w:t>
      </w:r>
    </w:p>
    <w:p w14:paraId="2B46E7DF" w14:textId="77777777" w:rsidR="00614591" w:rsidRDefault="00614591" w:rsidP="00614591">
      <w:pPr>
        <w:pStyle w:val="Checkboxes"/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747592A1" wp14:editId="06729FDD">
                <wp:simplePos x="0" y="0"/>
                <wp:positionH relativeFrom="column">
                  <wp:posOffset>2360930</wp:posOffset>
                </wp:positionH>
                <wp:positionV relativeFrom="paragraph">
                  <wp:posOffset>260985</wp:posOffset>
                </wp:positionV>
                <wp:extent cx="359410" cy="359410"/>
                <wp:effectExtent l="0" t="0" r="21590" b="21590"/>
                <wp:wrapNone/>
                <wp:docPr id="210847422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7FFD15" id="Rectangle 5" o:spid="_x0000_s1026" alt="&quot;&quot;" style="position:absolute;margin-left:185.9pt;margin-top:20.55pt;width:28.3pt;height:28.3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DBpuKK4QAA&#10;AAkBAAAPAAAAAAAAAAAAAAAAANMEAABkcnMvZG93bnJldi54bWxQSwUGAAAAAAQABADzAAAA4QUA&#10;AAAA&#10;" filled="f" strokecolor="black [3213]" strokeweight="1pt"/>
            </w:pict>
          </mc:Fallback>
        </mc:AlternateContent>
      </w:r>
    </w:p>
    <w:p w14:paraId="5A3A224A" w14:textId="2147C36F" w:rsidR="00614591" w:rsidRDefault="00614591" w:rsidP="00614591">
      <w:pPr>
        <w:pStyle w:val="Checkboxes"/>
        <w:spacing w:line="312" w:lineRule="auto"/>
      </w:pPr>
      <w:r>
        <w:t>I do not know.</w:t>
      </w:r>
    </w:p>
    <w:p w14:paraId="6B032461" w14:textId="2934FDEA" w:rsidR="002D1196" w:rsidRDefault="00B300E8" w:rsidP="002D1196">
      <w:pPr>
        <w:spacing w:line="336" w:lineRule="auto"/>
      </w:pPr>
      <w:r>
        <w:rPr>
          <w:noProof/>
        </w:rPr>
        <w:lastRenderedPageBreak/>
        <w:drawing>
          <wp:anchor distT="0" distB="0" distL="114300" distR="114300" simplePos="0" relativeHeight="252156928" behindDoc="0" locked="0" layoutInCell="1" allowOverlap="1" wp14:anchorId="70FDC05D" wp14:editId="3F628593">
            <wp:simplePos x="0" y="0"/>
            <wp:positionH relativeFrom="margin">
              <wp:align>left</wp:align>
            </wp:positionH>
            <wp:positionV relativeFrom="paragraph">
              <wp:posOffset>-233680</wp:posOffset>
            </wp:positionV>
            <wp:extent cx="1362075" cy="1362075"/>
            <wp:effectExtent l="0" t="0" r="9525" b="9525"/>
            <wp:wrapNone/>
            <wp:docPr id="833355916" name="Picture 8333559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355916" name="Picture 8333559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1196">
        <w:t>How much do you agree with the sentence below?</w:t>
      </w:r>
    </w:p>
    <w:p w14:paraId="72979A71" w14:textId="19529A64" w:rsidR="002D1196" w:rsidRDefault="002D1196" w:rsidP="002D1196">
      <w:pPr>
        <w:spacing w:line="336" w:lineRule="auto"/>
      </w:pPr>
    </w:p>
    <w:p w14:paraId="3D0CCEF9" w14:textId="2440FA42" w:rsidR="002D1196" w:rsidRDefault="002F1546" w:rsidP="002D1196">
      <w:pPr>
        <w:spacing w:line="336" w:lineRule="auto"/>
      </w:pPr>
      <w:r>
        <w:rPr>
          <w:noProof/>
        </w:rPr>
        <w:drawing>
          <wp:anchor distT="0" distB="0" distL="114300" distR="114300" simplePos="0" relativeHeight="252152832" behindDoc="0" locked="0" layoutInCell="1" allowOverlap="1" wp14:anchorId="134C595C" wp14:editId="1E6FEFC6">
            <wp:simplePos x="0" y="0"/>
            <wp:positionH relativeFrom="margin">
              <wp:align>left</wp:align>
            </wp:positionH>
            <wp:positionV relativeFrom="paragraph">
              <wp:posOffset>334838</wp:posOffset>
            </wp:positionV>
            <wp:extent cx="1311965" cy="1311965"/>
            <wp:effectExtent l="0" t="0" r="2540" b="0"/>
            <wp:wrapNone/>
            <wp:docPr id="780743198" name="Picture 7807431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743198" name="Picture 7807431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965" cy="1311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715A">
        <w:rPr>
          <w:noProof/>
        </w:rPr>
        <mc:AlternateContent>
          <mc:Choice Requires="wps">
            <w:drawing>
              <wp:anchor distT="0" distB="0" distL="114300" distR="114300" simplePos="0" relativeHeight="252227584" behindDoc="1" locked="0" layoutInCell="1" allowOverlap="1" wp14:anchorId="1E197AD2" wp14:editId="4AA88282">
                <wp:simplePos x="0" y="0"/>
                <wp:positionH relativeFrom="margin">
                  <wp:align>right</wp:align>
                </wp:positionH>
                <wp:positionV relativeFrom="paragraph">
                  <wp:posOffset>272415</wp:posOffset>
                </wp:positionV>
                <wp:extent cx="3600000" cy="1114697"/>
                <wp:effectExtent l="0" t="0" r="635" b="9525"/>
                <wp:wrapNone/>
                <wp:docPr id="1909994453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1469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2B588D" id="Rectangle 2" o:spid="_x0000_s1026" alt="&quot;&quot;" style="position:absolute;margin-left:232.25pt;margin-top:21.45pt;width:283.45pt;height:87.75pt;z-index:-2510888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" fillcolor="#f7caac [1301]" stroked="f" strokeweight="1pt">
                <w10:wrap anchorx="margin"/>
              </v:rect>
            </w:pict>
          </mc:Fallback>
        </mc:AlternateContent>
      </w:r>
    </w:p>
    <w:p w14:paraId="1585624A" w14:textId="46F5F60E" w:rsidR="002D1196" w:rsidRDefault="002D1196" w:rsidP="002D1196">
      <w:pPr>
        <w:spacing w:line="336" w:lineRule="auto"/>
        <w:rPr>
          <w:rFonts w:eastAsia="Times New Roman"/>
        </w:rPr>
      </w:pPr>
      <w:r>
        <w:t xml:space="preserve">To get cash services people should only have to travel 3 kilometres if they live in an </w:t>
      </w:r>
      <w:r w:rsidRPr="002D1196">
        <w:rPr>
          <w:b/>
          <w:bCs/>
        </w:rPr>
        <w:t>urban area</w:t>
      </w:r>
      <w:r>
        <w:t>.</w:t>
      </w:r>
    </w:p>
    <w:p w14:paraId="391865EF" w14:textId="4BB1AA87" w:rsidR="002D1196" w:rsidRDefault="002D1196" w:rsidP="002D1196">
      <w:pPr>
        <w:spacing w:line="336" w:lineRule="auto"/>
        <w:rPr>
          <w:rFonts w:eastAsia="Times New Roman"/>
        </w:rPr>
      </w:pPr>
    </w:p>
    <w:p w14:paraId="3341624C" w14:textId="3AB2DEA7" w:rsidR="002D1196" w:rsidRDefault="002D1196" w:rsidP="002D1196">
      <w:pPr>
        <w:spacing w:line="336" w:lineRule="auto"/>
        <w:rPr>
          <w:rFonts w:eastAsia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8144" behindDoc="1" locked="0" layoutInCell="1" allowOverlap="1" wp14:anchorId="2CE6FB02" wp14:editId="0E685ADB">
                <wp:simplePos x="0" y="0"/>
                <wp:positionH relativeFrom="margin">
                  <wp:posOffset>2159635</wp:posOffset>
                </wp:positionH>
                <wp:positionV relativeFrom="paragraph">
                  <wp:posOffset>262255</wp:posOffset>
                </wp:positionV>
                <wp:extent cx="3599815" cy="752475"/>
                <wp:effectExtent l="0" t="0" r="635" b="9525"/>
                <wp:wrapNone/>
                <wp:docPr id="1062861400" name="Rectangle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524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16059D" id="Rectangle 2" o:spid="_x0000_s1026" alt="&quot;&quot;" style="position:absolute;margin-left:170.05pt;margin-top:20.65pt;width:283.45pt;height:59.25pt;z-index:-25127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</w:p>
    <w:p w14:paraId="29B3761A" w14:textId="7B148BF9" w:rsidR="002D1196" w:rsidRDefault="00B300E8" w:rsidP="002D1196">
      <w:pPr>
        <w:spacing w:line="336" w:lineRule="auto"/>
        <w:rPr>
          <w:rFonts w:eastAsia="Times New Roman"/>
        </w:rPr>
      </w:pPr>
      <w:r>
        <w:rPr>
          <w:noProof/>
        </w:rPr>
        <w:drawing>
          <wp:anchor distT="0" distB="0" distL="114300" distR="114300" simplePos="0" relativeHeight="252154880" behindDoc="0" locked="0" layoutInCell="1" allowOverlap="1" wp14:anchorId="28289EA0" wp14:editId="1E891094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447701" cy="1033669"/>
            <wp:effectExtent l="0" t="0" r="635" b="0"/>
            <wp:wrapNone/>
            <wp:docPr id="1609161779" name="Picture 16091617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161779" name="Picture 16091617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560" cy="1036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1196">
        <w:rPr>
          <w:rFonts w:eastAsia="Times New Roman"/>
        </w:rPr>
        <w:t xml:space="preserve">Here an </w:t>
      </w:r>
      <w:r w:rsidR="002D1196" w:rsidRPr="002D1196">
        <w:rPr>
          <w:rFonts w:eastAsia="Times New Roman"/>
          <w:b/>
          <w:bCs/>
        </w:rPr>
        <w:t>urban area</w:t>
      </w:r>
      <w:r w:rsidR="002D1196">
        <w:rPr>
          <w:rFonts w:eastAsia="Times New Roman"/>
        </w:rPr>
        <w:t xml:space="preserve"> is a place with 1 thousand or more people living in it.</w:t>
      </w:r>
    </w:p>
    <w:p w14:paraId="780B57E0" w14:textId="77777777" w:rsidR="002D1196" w:rsidRDefault="002D1196" w:rsidP="002D1196">
      <w:pPr>
        <w:spacing w:line="336" w:lineRule="auto"/>
        <w:rPr>
          <w:rFonts w:eastAsia="Times New Roman"/>
        </w:rPr>
      </w:pPr>
    </w:p>
    <w:p w14:paraId="7C230883" w14:textId="77777777" w:rsidR="002D1196" w:rsidRDefault="002D1196" w:rsidP="002D1196">
      <w:pPr>
        <w:spacing w:line="336" w:lineRule="auto"/>
        <w:rPr>
          <w:rFonts w:eastAsia="Times New Roman"/>
        </w:rPr>
      </w:pPr>
    </w:p>
    <w:p w14:paraId="663730FF" w14:textId="77777777" w:rsidR="002D1196" w:rsidRDefault="002D1196" w:rsidP="002D1196">
      <w:pPr>
        <w:spacing w:line="336" w:lineRule="auto"/>
        <w:rPr>
          <w:noProof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2036096" behindDoc="0" locked="0" layoutInCell="1" allowOverlap="1" wp14:anchorId="5D7F2901" wp14:editId="68F826D6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429446" cy="1296063"/>
            <wp:effectExtent l="0" t="0" r="0" b="0"/>
            <wp:wrapNone/>
            <wp:docPr id="1090417888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417888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341" cy="129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that is right for you</w:t>
      </w:r>
      <w:r>
        <w:rPr>
          <w:noProof/>
        </w:rPr>
        <w:t>.</w:t>
      </w:r>
    </w:p>
    <w:p w14:paraId="6E5F93F4" w14:textId="77777777" w:rsidR="002D1196" w:rsidRDefault="002D1196" w:rsidP="002D1196">
      <w:pPr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400BF4FE" wp14:editId="17CF532C">
                <wp:simplePos x="0" y="0"/>
                <wp:positionH relativeFrom="column">
                  <wp:posOffset>2350135</wp:posOffset>
                </wp:positionH>
                <wp:positionV relativeFrom="line">
                  <wp:posOffset>258445</wp:posOffset>
                </wp:positionV>
                <wp:extent cx="359410" cy="359410"/>
                <wp:effectExtent l="0" t="0" r="21590" b="21590"/>
                <wp:wrapNone/>
                <wp:docPr id="177702911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686EE6" id="Rectangle 5" o:spid="_x0000_s1026" alt="&quot;&quot;" style="position:absolute;margin-left:185.05pt;margin-top:20.35pt;width:28.3pt;height:28.3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2lWzkuIA&#10;AAAJAQAADwAAAAAAAAAAAAAAAADT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</w:p>
    <w:p w14:paraId="63BBF85E" w14:textId="702879D3" w:rsidR="002D1196" w:rsidRDefault="002D1196" w:rsidP="002D1196">
      <w:pPr>
        <w:pStyle w:val="Checkboxes"/>
        <w:spacing w:line="336" w:lineRule="auto"/>
      </w:pPr>
      <w:r>
        <w:t>I disagree a lot</w:t>
      </w:r>
    </w:p>
    <w:p w14:paraId="3D340A63" w14:textId="77777777" w:rsidR="002D1196" w:rsidRPr="00E02C06" w:rsidRDefault="002D1196" w:rsidP="002D1196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3165DC25" wp14:editId="07B66D12">
                <wp:simplePos x="0" y="0"/>
                <wp:positionH relativeFrom="column">
                  <wp:posOffset>2340610</wp:posOffset>
                </wp:positionH>
                <wp:positionV relativeFrom="line">
                  <wp:posOffset>260985</wp:posOffset>
                </wp:positionV>
                <wp:extent cx="360000" cy="360000"/>
                <wp:effectExtent l="0" t="0" r="21590" b="21590"/>
                <wp:wrapNone/>
                <wp:docPr id="107036547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C967B0" id="Rectangle 5" o:spid="_x0000_s1026" alt="&quot;&quot;" style="position:absolute;margin-left:184.3pt;margin-top:20.55pt;width:28.35pt;height:28.3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" filled="f" strokecolor="black [3213]" strokeweight="1pt">
                <w10:wrap anchory="line"/>
              </v:rect>
            </w:pict>
          </mc:Fallback>
        </mc:AlternateContent>
      </w:r>
    </w:p>
    <w:p w14:paraId="107F4272" w14:textId="21A73E64" w:rsidR="002D1196" w:rsidRDefault="002D1196" w:rsidP="002D1196">
      <w:pPr>
        <w:pStyle w:val="Checkboxes"/>
        <w:spacing w:line="336" w:lineRule="auto"/>
      </w:pPr>
      <w:r>
        <w:t>I disagree a bit</w:t>
      </w:r>
    </w:p>
    <w:p w14:paraId="7D24D804" w14:textId="77777777" w:rsidR="002D1196" w:rsidRPr="00E02C06" w:rsidRDefault="002D1196" w:rsidP="002D1196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4783FE5E" wp14:editId="7C82F3D9">
                <wp:simplePos x="0" y="0"/>
                <wp:positionH relativeFrom="column">
                  <wp:posOffset>2364105</wp:posOffset>
                </wp:positionH>
                <wp:positionV relativeFrom="paragraph">
                  <wp:posOffset>261620</wp:posOffset>
                </wp:positionV>
                <wp:extent cx="359410" cy="359410"/>
                <wp:effectExtent l="0" t="0" r="21590" b="21590"/>
                <wp:wrapNone/>
                <wp:docPr id="17806132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AED21D" id="Rectangle 5" o:spid="_x0000_s1026" alt="&quot;&quot;" style="position:absolute;margin-left:186.15pt;margin-top:20.6pt;width:28.3pt;height:28.3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HR5Rq+IA&#10;AAAJAQAADwAAAAAAAAAAAAAAAADTBAAAZHJzL2Rvd25yZXYueG1sUEsFBgAAAAAEAAQA8wAAAOIF&#10;AAAAAA==&#10;" filled="f" strokecolor="black [3213]" strokeweight="1pt"/>
            </w:pict>
          </mc:Fallback>
        </mc:AlternateContent>
      </w:r>
    </w:p>
    <w:p w14:paraId="09801209" w14:textId="19A16483" w:rsidR="002D1196" w:rsidRDefault="002D1196" w:rsidP="002D1196">
      <w:pPr>
        <w:pStyle w:val="Checkboxes"/>
        <w:spacing w:line="336" w:lineRule="auto"/>
      </w:pPr>
      <w:r>
        <w:t>I do not mind</w:t>
      </w:r>
    </w:p>
    <w:p w14:paraId="11408B0F" w14:textId="77777777" w:rsidR="002D1196" w:rsidRDefault="002D1196" w:rsidP="002D1196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11445E10" wp14:editId="46D1C165">
                <wp:simplePos x="0" y="0"/>
                <wp:positionH relativeFrom="column">
                  <wp:posOffset>2345055</wp:posOffset>
                </wp:positionH>
                <wp:positionV relativeFrom="paragraph">
                  <wp:posOffset>288290</wp:posOffset>
                </wp:positionV>
                <wp:extent cx="359410" cy="359410"/>
                <wp:effectExtent l="0" t="0" r="21590" b="21590"/>
                <wp:wrapNone/>
                <wp:docPr id="192988171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FDE7ED" id="Rectangle 5" o:spid="_x0000_s1026" alt="&quot;&quot;" style="position:absolute;margin-left:184.65pt;margin-top:22.7pt;width:28.3pt;height:28.3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NUUJKO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7423833B" w14:textId="732A60FB" w:rsidR="002D1196" w:rsidRDefault="002D1196" w:rsidP="002D1196">
      <w:pPr>
        <w:pStyle w:val="Checkboxes"/>
        <w:spacing w:line="336" w:lineRule="auto"/>
      </w:pPr>
      <w:r>
        <w:t xml:space="preserve">I agree a bit </w:t>
      </w:r>
    </w:p>
    <w:p w14:paraId="116E64E6" w14:textId="77777777" w:rsidR="002D1196" w:rsidRDefault="002D1196" w:rsidP="002D1196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5B06E165" wp14:editId="77F51961">
                <wp:simplePos x="0" y="0"/>
                <wp:positionH relativeFrom="column">
                  <wp:posOffset>2360930</wp:posOffset>
                </wp:positionH>
                <wp:positionV relativeFrom="paragraph">
                  <wp:posOffset>273050</wp:posOffset>
                </wp:positionV>
                <wp:extent cx="359410" cy="359410"/>
                <wp:effectExtent l="0" t="0" r="21590" b="21590"/>
                <wp:wrapNone/>
                <wp:docPr id="109447169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38C69B" id="Rectangle 5" o:spid="_x0000_s1026" alt="&quot;&quot;" style="position:absolute;margin-left:185.9pt;margin-top:21.5pt;width:28.3pt;height:28.3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FJEZC+IA&#10;AAAJAQAADwAAAAAAAAAAAAAAAADTBAAAZHJzL2Rvd25yZXYueG1sUEsFBgAAAAAEAAQA8wAAAOIF&#10;AAAAAA==&#10;" filled="f" strokecolor="black [3213]" strokeweight="1pt"/>
            </w:pict>
          </mc:Fallback>
        </mc:AlternateContent>
      </w:r>
    </w:p>
    <w:p w14:paraId="532185C6" w14:textId="3BD770F3" w:rsidR="002D1196" w:rsidRDefault="002D1196" w:rsidP="002D1196">
      <w:pPr>
        <w:pStyle w:val="Checkboxes"/>
        <w:spacing w:line="336" w:lineRule="auto"/>
      </w:pPr>
      <w:r>
        <w:rPr>
          <w:noProof/>
        </w:rPr>
        <w:t>I agree a lot</w:t>
      </w:r>
    </w:p>
    <w:p w14:paraId="4815DBF0" w14:textId="77777777" w:rsidR="002D1196" w:rsidRDefault="002D1196" w:rsidP="002D1196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07096A27" wp14:editId="10DB8857">
                <wp:simplePos x="0" y="0"/>
                <wp:positionH relativeFrom="column">
                  <wp:posOffset>2360930</wp:posOffset>
                </wp:positionH>
                <wp:positionV relativeFrom="paragraph">
                  <wp:posOffset>270510</wp:posOffset>
                </wp:positionV>
                <wp:extent cx="359410" cy="359410"/>
                <wp:effectExtent l="0" t="0" r="21590" b="21590"/>
                <wp:wrapNone/>
                <wp:docPr id="164106007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5057F0" id="Rectangle 5" o:spid="_x0000_s1026" alt="&quot;&quot;" style="position:absolute;margin-left:185.9pt;margin-top:21.3pt;width:28.3pt;height:28.3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FXxBq+IA&#10;AAAJAQAADwAAAAAAAAAAAAAAAADTBAAAZHJzL2Rvd25yZXYueG1sUEsFBgAAAAAEAAQA8wAAAOIF&#10;AAAAAA==&#10;" filled="f" strokecolor="black [3213]" strokeweight="1pt"/>
            </w:pict>
          </mc:Fallback>
        </mc:AlternateContent>
      </w:r>
    </w:p>
    <w:p w14:paraId="09A36C52" w14:textId="61E26A48" w:rsidR="002D1196" w:rsidRDefault="002D1196" w:rsidP="002D1196">
      <w:pPr>
        <w:pStyle w:val="Checkboxes"/>
        <w:spacing w:line="336" w:lineRule="auto"/>
      </w:pPr>
      <w:r>
        <w:t>I do not know.</w:t>
      </w:r>
    </w:p>
    <w:p w14:paraId="69B5814C" w14:textId="03424747" w:rsidR="00614591" w:rsidRDefault="00614591" w:rsidP="00614591"/>
    <w:p w14:paraId="2C7B25B9" w14:textId="316D7F9C" w:rsidR="00614591" w:rsidRDefault="00947F5F" w:rsidP="00DB0C90">
      <w:r>
        <w:rPr>
          <w:noProof/>
        </w:rPr>
        <w:lastRenderedPageBreak/>
        <w:drawing>
          <wp:anchor distT="0" distB="0" distL="114300" distR="114300" simplePos="0" relativeHeight="252158976" behindDoc="0" locked="0" layoutInCell="1" allowOverlap="1" wp14:anchorId="22098CA1" wp14:editId="06A778FF">
            <wp:simplePos x="0" y="0"/>
            <wp:positionH relativeFrom="margin">
              <wp:posOffset>0</wp:posOffset>
            </wp:positionH>
            <wp:positionV relativeFrom="paragraph">
              <wp:posOffset>-57150</wp:posOffset>
            </wp:positionV>
            <wp:extent cx="1562100" cy="1562100"/>
            <wp:effectExtent l="0" t="0" r="0" b="0"/>
            <wp:wrapNone/>
            <wp:docPr id="246378704" name="Picture 2463787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378704" name="Picture 2463787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C90">
        <w:t xml:space="preserve">How much do you agree with our proposal to have </w:t>
      </w:r>
      <w:r w:rsidR="0068715A">
        <w:t>more than 2</w:t>
      </w:r>
      <w:r w:rsidR="00DB0C90">
        <w:t xml:space="preserve"> </w:t>
      </w:r>
      <w:r w:rsidR="00DB0C90" w:rsidRPr="00DB0C90">
        <w:rPr>
          <w:b/>
          <w:bCs/>
        </w:rPr>
        <w:t>cash service sites</w:t>
      </w:r>
      <w:r w:rsidR="00DB0C90">
        <w:t xml:space="preserve"> for every 10 thousand people?</w:t>
      </w:r>
    </w:p>
    <w:p w14:paraId="434C1E67" w14:textId="77777777" w:rsidR="00DB0C90" w:rsidRDefault="00DB0C90" w:rsidP="00DB0C90"/>
    <w:p w14:paraId="34EC9193" w14:textId="3952E748" w:rsidR="00DB0C90" w:rsidRDefault="00DB0C90" w:rsidP="00DB0C90">
      <w:r>
        <w:rPr>
          <w:noProof/>
        </w:rPr>
        <mc:AlternateContent>
          <mc:Choice Requires="wps">
            <w:drawing>
              <wp:anchor distT="0" distB="0" distL="114300" distR="114300" simplePos="0" relativeHeight="252048384" behindDoc="1" locked="0" layoutInCell="1" allowOverlap="1" wp14:anchorId="1B00398F" wp14:editId="6C08F95F">
                <wp:simplePos x="0" y="0"/>
                <wp:positionH relativeFrom="margin">
                  <wp:posOffset>2131060</wp:posOffset>
                </wp:positionH>
                <wp:positionV relativeFrom="paragraph">
                  <wp:posOffset>292100</wp:posOffset>
                </wp:positionV>
                <wp:extent cx="3600450" cy="1073150"/>
                <wp:effectExtent l="0" t="0" r="0" b="0"/>
                <wp:wrapNone/>
                <wp:docPr id="619954104" name="Rectangle 6199541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1073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649F5C" id="Rectangle 619954104" o:spid="_x0000_s1026" alt="&quot;&quot;" style="position:absolute;margin-left:167.8pt;margin-top:23pt;width:283.5pt;height:84.5pt;z-index:-25126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49408" behindDoc="0" locked="0" layoutInCell="1" allowOverlap="1" wp14:anchorId="07715805" wp14:editId="2F539817">
            <wp:simplePos x="0" y="0"/>
            <wp:positionH relativeFrom="margin">
              <wp:align>left</wp:align>
            </wp:positionH>
            <wp:positionV relativeFrom="paragraph">
              <wp:posOffset>103946</wp:posOffset>
            </wp:positionV>
            <wp:extent cx="1463040" cy="1463040"/>
            <wp:effectExtent l="0" t="0" r="3810" b="0"/>
            <wp:wrapNone/>
            <wp:docPr id="1213270759" name="Picture 12132707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270759" name="Picture 12132707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998ADE" w14:textId="771D9E03" w:rsidR="00DB0C90" w:rsidRDefault="00DB0C90" w:rsidP="00DB0C90">
      <w:r>
        <w:t xml:space="preserve">Here a </w:t>
      </w:r>
      <w:r>
        <w:rPr>
          <w:b/>
          <w:bCs/>
        </w:rPr>
        <w:t>cash service</w:t>
      </w:r>
      <w:r w:rsidRPr="00247A33">
        <w:rPr>
          <w:b/>
          <w:bCs/>
        </w:rPr>
        <w:t xml:space="preserve"> site</w:t>
      </w:r>
      <w:r>
        <w:t xml:space="preserve"> means </w:t>
      </w:r>
      <w:r w:rsidR="00F668F6">
        <w:t xml:space="preserve">where </w:t>
      </w:r>
      <w:r>
        <w:t xml:space="preserve">all the banks would do their services in 1 place. </w:t>
      </w:r>
    </w:p>
    <w:p w14:paraId="30A40569" w14:textId="77777777" w:rsidR="00DB0C90" w:rsidRDefault="00DB0C90" w:rsidP="00DB0C90"/>
    <w:p w14:paraId="7A0AA423" w14:textId="77777777" w:rsidR="00DB0C90" w:rsidRDefault="00DB0C90" w:rsidP="00DB0C90"/>
    <w:p w14:paraId="69066605" w14:textId="77777777" w:rsidR="00DB0C90" w:rsidRDefault="00DB0C90" w:rsidP="00DB0C90">
      <w:pPr>
        <w:rPr>
          <w:noProof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2046336" behindDoc="0" locked="0" layoutInCell="1" allowOverlap="1" wp14:anchorId="15E898C4" wp14:editId="76B77A1F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438216" cy="1304014"/>
            <wp:effectExtent l="0" t="0" r="0" b="0"/>
            <wp:wrapNone/>
            <wp:docPr id="1638440469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440469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42" cy="130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that is right for you</w:t>
      </w:r>
      <w:r>
        <w:rPr>
          <w:noProof/>
        </w:rPr>
        <w:t>.</w:t>
      </w:r>
    </w:p>
    <w:p w14:paraId="3584C687" w14:textId="77777777" w:rsidR="00DB0C90" w:rsidRDefault="00DB0C90" w:rsidP="00DB0C90">
      <w:r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0E4B8BDB" wp14:editId="54722FFD">
                <wp:simplePos x="0" y="0"/>
                <wp:positionH relativeFrom="column">
                  <wp:posOffset>2350135</wp:posOffset>
                </wp:positionH>
                <wp:positionV relativeFrom="line">
                  <wp:posOffset>248920</wp:posOffset>
                </wp:positionV>
                <wp:extent cx="359410" cy="359410"/>
                <wp:effectExtent l="0" t="0" r="21590" b="21590"/>
                <wp:wrapNone/>
                <wp:docPr id="122914831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A72BB1" id="Rectangle 5" o:spid="_x0000_s1026" alt="&quot;&quot;" style="position:absolute;margin-left:185.05pt;margin-top:19.6pt;width:28.3pt;height:28.3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NXOkFeIA&#10;AAAJAQAADwAAAAAAAAAAAAAAAADT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</w:p>
    <w:p w14:paraId="41C0F46C" w14:textId="1DB9A273" w:rsidR="00DB0C90" w:rsidRDefault="00DB0C90" w:rsidP="00DB0C90">
      <w:pPr>
        <w:pStyle w:val="Checkboxes"/>
      </w:pPr>
      <w:r>
        <w:t>I disagree a lot</w:t>
      </w:r>
    </w:p>
    <w:p w14:paraId="226DA2BC" w14:textId="77777777" w:rsidR="00DB0C90" w:rsidRPr="00E02C06" w:rsidRDefault="00DB0C90" w:rsidP="00DB0C90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735B1B60" wp14:editId="3BA7F219">
                <wp:simplePos x="0" y="0"/>
                <wp:positionH relativeFrom="column">
                  <wp:posOffset>2340610</wp:posOffset>
                </wp:positionH>
                <wp:positionV relativeFrom="line">
                  <wp:posOffset>251460</wp:posOffset>
                </wp:positionV>
                <wp:extent cx="360000" cy="360000"/>
                <wp:effectExtent l="0" t="0" r="21590" b="21590"/>
                <wp:wrapNone/>
                <wp:docPr id="171695975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98E496" id="Rectangle 5" o:spid="_x0000_s1026" alt="&quot;&quot;" style="position:absolute;margin-left:184.3pt;margin-top:19.8pt;width:28.35pt;height:28.3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A88sL+4QAAAAk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6308D56B" w14:textId="4502548A" w:rsidR="00DB0C90" w:rsidRDefault="00DB0C90" w:rsidP="00DB0C90">
      <w:pPr>
        <w:pStyle w:val="Checkboxes"/>
      </w:pPr>
      <w:r>
        <w:t>I disagree a bit</w:t>
      </w:r>
    </w:p>
    <w:p w14:paraId="64F062E1" w14:textId="77777777" w:rsidR="00DB0C90" w:rsidRPr="00E02C06" w:rsidRDefault="00DB0C90" w:rsidP="00DB0C90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7BFE969C" wp14:editId="34FF8638">
                <wp:simplePos x="0" y="0"/>
                <wp:positionH relativeFrom="column">
                  <wp:posOffset>2364105</wp:posOffset>
                </wp:positionH>
                <wp:positionV relativeFrom="paragraph">
                  <wp:posOffset>252095</wp:posOffset>
                </wp:positionV>
                <wp:extent cx="359410" cy="359410"/>
                <wp:effectExtent l="0" t="0" r="21590" b="21590"/>
                <wp:wrapNone/>
                <wp:docPr id="138727364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B776B3" id="Rectangle 5" o:spid="_x0000_s1026" alt="&quot;&quot;" style="position:absolute;margin-left:186.15pt;margin-top:19.85pt;width:28.3pt;height:28.3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2IfA+IA&#10;AAAJAQAADwAAAAAAAAAAAAAAAADTBAAAZHJzL2Rvd25yZXYueG1sUEsFBgAAAAAEAAQA8wAAAOIF&#10;AAAAAA==&#10;" filled="f" strokecolor="black [3213]" strokeweight="1pt"/>
            </w:pict>
          </mc:Fallback>
        </mc:AlternateContent>
      </w:r>
    </w:p>
    <w:p w14:paraId="750E38FD" w14:textId="030527B5" w:rsidR="00DB0C90" w:rsidRDefault="00DB0C90" w:rsidP="00DB0C90">
      <w:pPr>
        <w:pStyle w:val="Checkboxes"/>
      </w:pPr>
      <w:r>
        <w:t>I do not mind</w:t>
      </w:r>
    </w:p>
    <w:p w14:paraId="3DAD274A" w14:textId="77777777" w:rsidR="00DB0C90" w:rsidRDefault="00DB0C90" w:rsidP="00DB0C90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19329316" wp14:editId="49CCE3B7">
                <wp:simplePos x="0" y="0"/>
                <wp:positionH relativeFrom="column">
                  <wp:posOffset>2345055</wp:posOffset>
                </wp:positionH>
                <wp:positionV relativeFrom="paragraph">
                  <wp:posOffset>278765</wp:posOffset>
                </wp:positionV>
                <wp:extent cx="359410" cy="359410"/>
                <wp:effectExtent l="0" t="0" r="21590" b="21590"/>
                <wp:wrapNone/>
                <wp:docPr id="12398074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FD36DC" id="Rectangle 5" o:spid="_x0000_s1026" alt="&quot;&quot;" style="position:absolute;margin-left:184.65pt;margin-top:21.95pt;width:28.3pt;height:28.3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E1KYdeIA&#10;AAAKAQAADwAAAAAAAAAAAAAAAADTBAAAZHJzL2Rvd25yZXYueG1sUEsFBgAAAAAEAAQA8wAAAOIF&#10;AAAAAA==&#10;" filled="f" strokecolor="black [3213]" strokeweight="1pt"/>
            </w:pict>
          </mc:Fallback>
        </mc:AlternateContent>
      </w:r>
    </w:p>
    <w:p w14:paraId="36C91295" w14:textId="67213CDC" w:rsidR="00DB0C90" w:rsidRDefault="00DB0C90" w:rsidP="00DB0C90">
      <w:pPr>
        <w:pStyle w:val="Checkboxes"/>
      </w:pPr>
      <w:r>
        <w:t xml:space="preserve">I agree a bit </w:t>
      </w:r>
    </w:p>
    <w:p w14:paraId="5ADAA9A8" w14:textId="77777777" w:rsidR="00DB0C90" w:rsidRDefault="00DB0C90" w:rsidP="00DB0C90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1BEDDC4D" wp14:editId="5448C75C">
                <wp:simplePos x="0" y="0"/>
                <wp:positionH relativeFrom="column">
                  <wp:posOffset>2360930</wp:posOffset>
                </wp:positionH>
                <wp:positionV relativeFrom="paragraph">
                  <wp:posOffset>263525</wp:posOffset>
                </wp:positionV>
                <wp:extent cx="359410" cy="359410"/>
                <wp:effectExtent l="0" t="0" r="21590" b="21590"/>
                <wp:wrapNone/>
                <wp:docPr id="198723151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1CB1CD" id="Rectangle 5" o:spid="_x0000_s1026" alt="&quot;&quot;" style="position:absolute;margin-left:185.9pt;margin-top:20.75pt;width:28.3pt;height:28.3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BkhfFT4QAA&#10;AAkBAAAPAAAAAAAAAAAAAAAAANMEAABkcnMvZG93bnJldi54bWxQSwUGAAAAAAQABADzAAAA4QUA&#10;AAAA&#10;" filled="f" strokecolor="black [3213]" strokeweight="1pt"/>
            </w:pict>
          </mc:Fallback>
        </mc:AlternateContent>
      </w:r>
    </w:p>
    <w:p w14:paraId="11AB6F78" w14:textId="0128B9F0" w:rsidR="00DB0C90" w:rsidRDefault="00DB0C90" w:rsidP="00DB0C90">
      <w:pPr>
        <w:pStyle w:val="Checkboxes"/>
      </w:pPr>
      <w:r>
        <w:rPr>
          <w:noProof/>
        </w:rPr>
        <w:t>I agree a lot</w:t>
      </w:r>
    </w:p>
    <w:p w14:paraId="78E01579" w14:textId="77777777" w:rsidR="00DB0C90" w:rsidRDefault="00DB0C90" w:rsidP="00DB0C90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3E077A52" wp14:editId="0714F323">
                <wp:simplePos x="0" y="0"/>
                <wp:positionH relativeFrom="column">
                  <wp:posOffset>2360930</wp:posOffset>
                </wp:positionH>
                <wp:positionV relativeFrom="paragraph">
                  <wp:posOffset>260985</wp:posOffset>
                </wp:positionV>
                <wp:extent cx="359410" cy="359410"/>
                <wp:effectExtent l="0" t="0" r="21590" b="21590"/>
                <wp:wrapNone/>
                <wp:docPr id="87931154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A59E99" id="Rectangle 5" o:spid="_x0000_s1026" alt="&quot;&quot;" style="position:absolute;margin-left:185.9pt;margin-top:20.55pt;width:28.3pt;height:28.3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DBpuKK4QAA&#10;AAkBAAAPAAAAAAAAAAAAAAAAANMEAABkcnMvZG93bnJldi54bWxQSwUGAAAAAAQABADzAAAA4QUA&#10;AAAA&#10;" filled="f" strokecolor="black [3213]" strokeweight="1pt"/>
            </w:pict>
          </mc:Fallback>
        </mc:AlternateContent>
      </w:r>
    </w:p>
    <w:p w14:paraId="47A4BCB7" w14:textId="336CDBF8" w:rsidR="00DB0C90" w:rsidRDefault="00DB0C90" w:rsidP="00DB0C90">
      <w:pPr>
        <w:pStyle w:val="Checkboxes"/>
      </w:pPr>
      <w:r>
        <w:t>I do not know.</w:t>
      </w:r>
    </w:p>
    <w:p w14:paraId="764C5283" w14:textId="77777777" w:rsidR="00DB0C90" w:rsidRDefault="00DB0C90" w:rsidP="00614591">
      <w:pPr>
        <w:spacing w:line="312" w:lineRule="auto"/>
      </w:pPr>
    </w:p>
    <w:p w14:paraId="7DC0B613" w14:textId="69C8745F" w:rsidR="00FF2B54" w:rsidRDefault="005F4BCC" w:rsidP="00B4230C">
      <w:r>
        <w:rPr>
          <w:noProof/>
        </w:rPr>
        <w:lastRenderedPageBreak/>
        <w:drawing>
          <wp:anchor distT="0" distB="0" distL="114300" distR="114300" simplePos="0" relativeHeight="252161024" behindDoc="0" locked="0" layoutInCell="1" allowOverlap="1" wp14:anchorId="04106BE4" wp14:editId="61F50C33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323975" cy="1323975"/>
            <wp:effectExtent l="0" t="0" r="9525" b="9525"/>
            <wp:wrapNone/>
            <wp:docPr id="396824756" name="Picture 3968247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824756" name="Picture 3968247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253">
        <w:t xml:space="preserve">If this proposal </w:t>
      </w:r>
      <w:proofErr w:type="gramStart"/>
      <w:r w:rsidR="000F4253">
        <w:t>happens</w:t>
      </w:r>
      <w:proofErr w:type="gramEnd"/>
      <w:r w:rsidR="000F4253">
        <w:t xml:space="preserve"> d</w:t>
      </w:r>
      <w:r w:rsidR="007535F0">
        <w:t>o you think there will be enough access to cash services where you live for:</w:t>
      </w:r>
    </w:p>
    <w:p w14:paraId="43D76962" w14:textId="74D1B773" w:rsidR="007535F0" w:rsidRDefault="005F4BCC" w:rsidP="007535F0">
      <w:pPr>
        <w:pStyle w:val="Listtoplevel"/>
      </w:pPr>
      <w:r>
        <w:drawing>
          <wp:anchor distT="0" distB="0" distL="114300" distR="114300" simplePos="0" relativeHeight="252163072" behindDoc="0" locked="0" layoutInCell="1" allowOverlap="1" wp14:anchorId="2CF143B2" wp14:editId="10E1E994">
            <wp:simplePos x="0" y="0"/>
            <wp:positionH relativeFrom="margin">
              <wp:align>left</wp:align>
            </wp:positionH>
            <wp:positionV relativeFrom="paragraph">
              <wp:posOffset>476885</wp:posOffset>
            </wp:positionV>
            <wp:extent cx="1304925" cy="1304925"/>
            <wp:effectExtent l="0" t="0" r="9525" b="9525"/>
            <wp:wrapNone/>
            <wp:docPr id="1084380010" name="Picture 10843800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380010" name="Picture 10843800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35F0">
        <w:t>people</w:t>
      </w:r>
    </w:p>
    <w:p w14:paraId="40A6A24F" w14:textId="67BA656B" w:rsidR="007535F0" w:rsidRDefault="007535F0" w:rsidP="007535F0">
      <w:pPr>
        <w:pStyle w:val="Listtoplevel"/>
      </w:pPr>
      <w:r>
        <w:t>businesses?</w:t>
      </w:r>
    </w:p>
    <w:p w14:paraId="1725B397" w14:textId="77777777" w:rsidR="00FF2B54" w:rsidRDefault="00FF2B54" w:rsidP="007535F0"/>
    <w:p w14:paraId="45974F12" w14:textId="77777777" w:rsidR="007535F0" w:rsidRDefault="007535F0" w:rsidP="007535F0">
      <w:pPr>
        <w:spacing w:line="336" w:lineRule="auto"/>
        <w:rPr>
          <w:rFonts w:eastAsia="Times New Roman"/>
        </w:rPr>
      </w:pPr>
    </w:p>
    <w:p w14:paraId="58C14C6A" w14:textId="77777777" w:rsidR="007535F0" w:rsidRDefault="007535F0" w:rsidP="007535F0">
      <w:pPr>
        <w:spacing w:line="336" w:lineRule="auto"/>
        <w:rPr>
          <w:noProof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2057600" behindDoc="0" locked="0" layoutInCell="1" allowOverlap="1" wp14:anchorId="23BB93BD" wp14:editId="270BE883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411907" cy="1280160"/>
            <wp:effectExtent l="0" t="0" r="0" b="0"/>
            <wp:wrapNone/>
            <wp:docPr id="1476327789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327789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671" cy="128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that is right for you</w:t>
      </w:r>
      <w:r>
        <w:rPr>
          <w:noProof/>
        </w:rPr>
        <w:t>.</w:t>
      </w:r>
    </w:p>
    <w:p w14:paraId="0A9D6769" w14:textId="34F2F204" w:rsidR="007535F0" w:rsidRDefault="007535F0" w:rsidP="007535F0">
      <w:pPr>
        <w:spacing w:line="336" w:lineRule="auto"/>
      </w:pPr>
    </w:p>
    <w:p w14:paraId="5394E602" w14:textId="00734F23" w:rsidR="007535F0" w:rsidRDefault="007D6FAB" w:rsidP="007535F0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31DEED8C" wp14:editId="504BEA67">
                <wp:simplePos x="0" y="0"/>
                <wp:positionH relativeFrom="column">
                  <wp:posOffset>2350135</wp:posOffset>
                </wp:positionH>
                <wp:positionV relativeFrom="line">
                  <wp:posOffset>121920</wp:posOffset>
                </wp:positionV>
                <wp:extent cx="359410" cy="359410"/>
                <wp:effectExtent l="0" t="0" r="21590" b="21590"/>
                <wp:wrapNone/>
                <wp:docPr id="165046185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951507" id="Rectangle 5" o:spid="_x0000_s1026" alt="&quot;&quot;" style="position:absolute;margin-left:185.05pt;margin-top:9.6pt;width:28.3pt;height:28.3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" filled="f" strokecolor="black [3213]" strokeweight="1pt">
                <w10:wrap anchory="line"/>
              </v:rect>
            </w:pict>
          </mc:Fallback>
        </mc:AlternateContent>
      </w:r>
      <w:r w:rsidR="00526FE4">
        <w:t>t</w:t>
      </w:r>
      <w:r>
        <w:t xml:space="preserve">here </w:t>
      </w:r>
      <w:r w:rsidR="007535F0">
        <w:t xml:space="preserve">will be not enough access to </w:t>
      </w:r>
      <w:r w:rsidR="00F311C7">
        <w:t xml:space="preserve">cash </w:t>
      </w:r>
      <w:r w:rsidR="007535F0">
        <w:t>services</w:t>
      </w:r>
    </w:p>
    <w:p w14:paraId="1248C3C7" w14:textId="05B342EA" w:rsidR="007535F0" w:rsidRPr="00E02C06" w:rsidRDefault="007535F0" w:rsidP="007535F0">
      <w:pPr>
        <w:pStyle w:val="Checkboxes"/>
        <w:spacing w:line="336" w:lineRule="auto"/>
      </w:pPr>
    </w:p>
    <w:p w14:paraId="0C8B7619" w14:textId="53733C06" w:rsidR="007535F0" w:rsidRDefault="007D6FAB" w:rsidP="007535F0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0DB89958" wp14:editId="7DDF8A6D">
                <wp:simplePos x="0" y="0"/>
                <wp:positionH relativeFrom="column">
                  <wp:posOffset>2340610</wp:posOffset>
                </wp:positionH>
                <wp:positionV relativeFrom="line">
                  <wp:posOffset>219710</wp:posOffset>
                </wp:positionV>
                <wp:extent cx="359410" cy="359410"/>
                <wp:effectExtent l="0" t="0" r="21590" b="21590"/>
                <wp:wrapNone/>
                <wp:docPr id="155442630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3D0E79" id="Rectangle 5" o:spid="_x0000_s1026" alt="&quot;&quot;" style="position:absolute;margin-left:184.3pt;margin-top:17.3pt;width:28.3pt;height:28.3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" filled="f" strokecolor="black [3213]" strokeweight="1pt">
                <w10:wrap anchory="line"/>
              </v:rect>
            </w:pict>
          </mc:Fallback>
        </mc:AlternateContent>
      </w:r>
      <w:r w:rsidR="00526FE4">
        <w:t>t</w:t>
      </w:r>
      <w:r>
        <w:t xml:space="preserve">here </w:t>
      </w:r>
      <w:r w:rsidR="007535F0">
        <w:t>will be about the right amount of access to cash services</w:t>
      </w:r>
    </w:p>
    <w:p w14:paraId="5D3E5786" w14:textId="2ABD2954" w:rsidR="007535F0" w:rsidRPr="00E02C06" w:rsidRDefault="007535F0" w:rsidP="007535F0">
      <w:pPr>
        <w:pStyle w:val="Checkboxes"/>
        <w:spacing w:line="336" w:lineRule="auto"/>
      </w:pPr>
    </w:p>
    <w:p w14:paraId="3BB0A398" w14:textId="02E87060" w:rsidR="007535F0" w:rsidRDefault="007535F0" w:rsidP="007535F0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70A5DBD" wp14:editId="39CEF0B8">
                <wp:simplePos x="0" y="0"/>
                <wp:positionH relativeFrom="column">
                  <wp:posOffset>2354580</wp:posOffset>
                </wp:positionH>
                <wp:positionV relativeFrom="paragraph">
                  <wp:posOffset>96520</wp:posOffset>
                </wp:positionV>
                <wp:extent cx="359410" cy="359410"/>
                <wp:effectExtent l="0" t="0" r="21590" b="21590"/>
                <wp:wrapNone/>
                <wp:docPr id="27414581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28DF67" id="Rectangle 5" o:spid="_x0000_s1026" alt="&quot;&quot;" style="position:absolute;margin-left:185.4pt;margin-top:7.6pt;width:28.3pt;height:28.3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B1vyro4QAA&#10;AAkBAAAPAAAAAAAAAAAAAAAAANMEAABkcnMvZG93bnJldi54bWxQSwUGAAAAAAQABADzAAAA4QUA&#10;AAAA&#10;" filled="f" strokecolor="black [3213]" strokeweight="1pt"/>
            </w:pict>
          </mc:Fallback>
        </mc:AlternateContent>
      </w:r>
      <w:r>
        <w:t xml:space="preserve">there </w:t>
      </w:r>
      <w:r w:rsidR="007D6FAB"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319D8FA0" wp14:editId="049BB5F6">
                <wp:simplePos x="0" y="0"/>
                <wp:positionH relativeFrom="column">
                  <wp:posOffset>2354580</wp:posOffset>
                </wp:positionH>
                <wp:positionV relativeFrom="paragraph">
                  <wp:posOffset>96520</wp:posOffset>
                </wp:positionV>
                <wp:extent cx="359410" cy="359410"/>
                <wp:effectExtent l="0" t="0" r="21590" b="21590"/>
                <wp:wrapNone/>
                <wp:docPr id="78174164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F9A49A" id="Rectangle 5" o:spid="_x0000_s1026" alt="&quot;&quot;" style="position:absolute;margin-left:185.4pt;margin-top:7.6pt;width:28.3pt;height:28.3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" filled="f" strokecolor="black [3213]" strokeweight="1pt"/>
            </w:pict>
          </mc:Fallback>
        </mc:AlternateContent>
      </w:r>
      <w:r>
        <w:t>will be too much access to cash services</w:t>
      </w:r>
    </w:p>
    <w:p w14:paraId="70A45D05" w14:textId="77777777" w:rsidR="007535F0" w:rsidRDefault="007535F0" w:rsidP="007535F0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22E75CCC" wp14:editId="52F59E1B">
                <wp:simplePos x="0" y="0"/>
                <wp:positionH relativeFrom="column">
                  <wp:posOffset>2360930</wp:posOffset>
                </wp:positionH>
                <wp:positionV relativeFrom="paragraph">
                  <wp:posOffset>270510</wp:posOffset>
                </wp:positionV>
                <wp:extent cx="359410" cy="359410"/>
                <wp:effectExtent l="0" t="0" r="21590" b="21590"/>
                <wp:wrapNone/>
                <wp:docPr id="66630467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9D1226" id="Rectangle 5" o:spid="_x0000_s1026" alt="&quot;&quot;" style="position:absolute;margin-left:185.9pt;margin-top:21.3pt;width:28.3pt;height:28.3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FXxBq+IA&#10;AAAJAQAADwAAAAAAAAAAAAAAAADTBAAAZHJzL2Rvd25yZXYueG1sUEsFBgAAAAAEAAQA8wAAAOIF&#10;AAAAAA==&#10;" filled="f" strokecolor="black [3213]" strokeweight="1pt"/>
            </w:pict>
          </mc:Fallback>
        </mc:AlternateContent>
      </w:r>
    </w:p>
    <w:p w14:paraId="6C917828" w14:textId="77777777" w:rsidR="007535F0" w:rsidRDefault="007535F0" w:rsidP="007535F0">
      <w:pPr>
        <w:pStyle w:val="Checkboxes"/>
        <w:spacing w:line="336" w:lineRule="auto"/>
      </w:pPr>
      <w:r>
        <w:t>I do not know.</w:t>
      </w:r>
    </w:p>
    <w:p w14:paraId="0003248B" w14:textId="3363A7F5" w:rsidR="00B4230C" w:rsidRDefault="00B4230C">
      <w:pPr>
        <w:spacing w:line="240" w:lineRule="auto"/>
        <w:ind w:left="0"/>
      </w:pPr>
    </w:p>
    <w:p w14:paraId="20D5C84C" w14:textId="7B17C5D3" w:rsidR="00B4230C" w:rsidRDefault="00B4230C" w:rsidP="007535F0">
      <w:r>
        <w:br w:type="page"/>
      </w:r>
      <w:r w:rsidR="0045261A">
        <w:rPr>
          <w:noProof/>
        </w:rPr>
        <w:lastRenderedPageBreak/>
        <w:drawing>
          <wp:anchor distT="0" distB="0" distL="114300" distR="114300" simplePos="0" relativeHeight="252165120" behindDoc="0" locked="0" layoutInCell="1" allowOverlap="1" wp14:anchorId="5A0D16E7" wp14:editId="45CA9F91">
            <wp:simplePos x="0" y="0"/>
            <wp:positionH relativeFrom="margin">
              <wp:align>left</wp:align>
            </wp:positionH>
            <wp:positionV relativeFrom="paragraph">
              <wp:posOffset>-241300</wp:posOffset>
            </wp:positionV>
            <wp:extent cx="1209675" cy="1130091"/>
            <wp:effectExtent l="0" t="0" r="0" b="0"/>
            <wp:wrapNone/>
            <wp:docPr id="816514688" name="Picture 8165146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514688" name="Picture 8165146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130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35F0">
        <w:t>Write in the box below why you gave the answer on the previous page.</w:t>
      </w:r>
    </w:p>
    <w:p w14:paraId="17F52A47" w14:textId="1EA44AE6" w:rsidR="007535F0" w:rsidRDefault="007535F0">
      <w:pPr>
        <w:spacing w:line="240" w:lineRule="auto"/>
        <w:ind w:left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1A5C95C3" wp14:editId="4E24A133">
                <wp:simplePos x="0" y="0"/>
                <wp:positionH relativeFrom="margin">
                  <wp:align>left</wp:align>
                </wp:positionH>
                <wp:positionV relativeFrom="paragraph">
                  <wp:posOffset>232409</wp:posOffset>
                </wp:positionV>
                <wp:extent cx="5805170" cy="7896225"/>
                <wp:effectExtent l="0" t="0" r="24130" b="28575"/>
                <wp:wrapNone/>
                <wp:docPr id="41288514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78962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907056" id="Rectangle 5" o:spid="_x0000_s1026" alt="&quot;&quot;" style="position:absolute;margin-left:0;margin-top:18.3pt;width:457.1pt;height:621.75pt;z-index:252059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" filled="f" strokecolor="black [3213]" strokeweight="1pt">
                <w10:wrap anchorx="margin"/>
              </v:rect>
            </w:pict>
          </mc:Fallback>
        </mc:AlternateContent>
      </w:r>
    </w:p>
    <w:p w14:paraId="5EF3281D" w14:textId="75D244BF" w:rsidR="007535F0" w:rsidRDefault="007535F0">
      <w:pPr>
        <w:spacing w:line="240" w:lineRule="auto"/>
        <w:ind w:left="0"/>
      </w:pPr>
      <w:r>
        <w:br w:type="page"/>
      </w:r>
    </w:p>
    <w:bookmarkEnd w:id="0"/>
    <w:p w14:paraId="5F7F2B6A" w14:textId="7D588CD9" w:rsidR="007535F0" w:rsidRDefault="00D13664" w:rsidP="007535F0">
      <w:r>
        <w:rPr>
          <w:noProof/>
        </w:rPr>
        <w:lastRenderedPageBreak/>
        <w:drawing>
          <wp:anchor distT="0" distB="0" distL="114300" distR="114300" simplePos="0" relativeHeight="252167168" behindDoc="0" locked="0" layoutInCell="1" allowOverlap="1" wp14:anchorId="3B5A3F22" wp14:editId="09585E7D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304925" cy="1911665"/>
            <wp:effectExtent l="0" t="0" r="0" b="0"/>
            <wp:wrapNone/>
            <wp:docPr id="1052410662" name="Picture 10524106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523436" name="Picture 15655234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5946" cy="19131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4253">
        <w:t xml:space="preserve">If this proposal goes </w:t>
      </w:r>
      <w:proofErr w:type="gramStart"/>
      <w:r w:rsidR="000F4253">
        <w:t>ahead</w:t>
      </w:r>
      <w:proofErr w:type="gramEnd"/>
      <w:r w:rsidR="000F4253">
        <w:t xml:space="preserve"> d</w:t>
      </w:r>
      <w:r w:rsidR="007535F0">
        <w:t>o you think there will be enough access to cash services in all of Aotearoa New Zealand for:</w:t>
      </w:r>
    </w:p>
    <w:p w14:paraId="2CB15BCC" w14:textId="5F9CE0FE" w:rsidR="007535F0" w:rsidRDefault="00D13664" w:rsidP="007535F0">
      <w:pPr>
        <w:pStyle w:val="Listtoplevel"/>
      </w:pPr>
      <w:r>
        <w:drawing>
          <wp:anchor distT="0" distB="0" distL="114300" distR="114300" simplePos="0" relativeHeight="252169216" behindDoc="0" locked="0" layoutInCell="1" allowOverlap="1" wp14:anchorId="54FD1859" wp14:editId="1E2D889A">
            <wp:simplePos x="0" y="0"/>
            <wp:positionH relativeFrom="margin">
              <wp:align>left</wp:align>
            </wp:positionH>
            <wp:positionV relativeFrom="paragraph">
              <wp:posOffset>645795</wp:posOffset>
            </wp:positionV>
            <wp:extent cx="1768797" cy="723900"/>
            <wp:effectExtent l="0" t="0" r="3175" b="0"/>
            <wp:wrapNone/>
            <wp:docPr id="1442727048" name="Picture 14427270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727048" name="Picture 14427270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8797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35F0">
        <w:t>people</w:t>
      </w:r>
    </w:p>
    <w:p w14:paraId="2B1B763B" w14:textId="10351615" w:rsidR="007535F0" w:rsidRDefault="007535F0" w:rsidP="007535F0">
      <w:pPr>
        <w:pStyle w:val="Listtoplevel"/>
      </w:pPr>
      <w:r>
        <w:t>businesses?</w:t>
      </w:r>
    </w:p>
    <w:p w14:paraId="57937618" w14:textId="77777777" w:rsidR="007535F0" w:rsidRDefault="007535F0" w:rsidP="007535F0"/>
    <w:p w14:paraId="4F266D8E" w14:textId="77777777" w:rsidR="007535F0" w:rsidRDefault="007535F0" w:rsidP="007535F0">
      <w:pPr>
        <w:spacing w:line="336" w:lineRule="auto"/>
        <w:rPr>
          <w:rFonts w:eastAsia="Times New Roman"/>
        </w:rPr>
      </w:pPr>
    </w:p>
    <w:p w14:paraId="1045BD93" w14:textId="77777777" w:rsidR="007535F0" w:rsidRDefault="007535F0" w:rsidP="007535F0">
      <w:pPr>
        <w:spacing w:line="336" w:lineRule="auto"/>
        <w:rPr>
          <w:noProof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2065792" behindDoc="0" locked="0" layoutInCell="1" allowOverlap="1" wp14:anchorId="45D858A4" wp14:editId="0048E5FB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438216" cy="1304014"/>
            <wp:effectExtent l="0" t="0" r="0" b="0"/>
            <wp:wrapNone/>
            <wp:docPr id="1490740850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740850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009" cy="1306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Tick the box that is right for you</w:t>
      </w:r>
      <w:r>
        <w:rPr>
          <w:noProof/>
        </w:rPr>
        <w:t>.</w:t>
      </w:r>
    </w:p>
    <w:p w14:paraId="5E8673D6" w14:textId="77777777" w:rsidR="007535F0" w:rsidRDefault="007535F0" w:rsidP="007535F0">
      <w:pPr>
        <w:spacing w:line="336" w:lineRule="auto"/>
      </w:pPr>
    </w:p>
    <w:p w14:paraId="6716C4DD" w14:textId="5040E375" w:rsidR="007535F0" w:rsidRDefault="007535F0" w:rsidP="007535F0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4008B0E7" wp14:editId="6E48F6DE">
                <wp:simplePos x="0" y="0"/>
                <wp:positionH relativeFrom="column">
                  <wp:posOffset>2350135</wp:posOffset>
                </wp:positionH>
                <wp:positionV relativeFrom="line">
                  <wp:posOffset>121920</wp:posOffset>
                </wp:positionV>
                <wp:extent cx="359410" cy="359410"/>
                <wp:effectExtent l="0" t="0" r="21590" b="21590"/>
                <wp:wrapNone/>
                <wp:docPr id="138105284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D1BA4B" id="Rectangle 5" o:spid="_x0000_s1026" alt="&quot;&quot;" style="position:absolute;margin-left:185.05pt;margin-top:9.6pt;width:28.3pt;height:28.3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AAggsG4QAA&#10;AAk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  <w:r>
        <w:t xml:space="preserve">there </w:t>
      </w:r>
      <w:r w:rsidR="00287733"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2CDE5652" wp14:editId="68A26466">
                <wp:simplePos x="0" y="0"/>
                <wp:positionH relativeFrom="column">
                  <wp:posOffset>2350135</wp:posOffset>
                </wp:positionH>
                <wp:positionV relativeFrom="line">
                  <wp:posOffset>121920</wp:posOffset>
                </wp:positionV>
                <wp:extent cx="359410" cy="359410"/>
                <wp:effectExtent l="0" t="0" r="21590" b="21590"/>
                <wp:wrapNone/>
                <wp:docPr id="23329969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EF7E14" id="Rectangle 5" o:spid="_x0000_s1026" alt="&quot;&quot;" style="position:absolute;margin-left:185.05pt;margin-top:9.6pt;width:28.3pt;height:28.3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" filled="f" strokecolor="black [3213]" strokeweight="1pt">
                <w10:wrap anchory="line"/>
              </v:rect>
            </w:pict>
          </mc:Fallback>
        </mc:AlternateContent>
      </w:r>
      <w:r>
        <w:t xml:space="preserve">will be not enough access to </w:t>
      </w:r>
      <w:r w:rsidR="00BA0CFC">
        <w:t xml:space="preserve">cash </w:t>
      </w:r>
      <w:r>
        <w:t>services</w:t>
      </w:r>
    </w:p>
    <w:p w14:paraId="6F8B303E" w14:textId="77777777" w:rsidR="007535F0" w:rsidRPr="00E02C06" w:rsidRDefault="007535F0" w:rsidP="007535F0">
      <w:pPr>
        <w:pStyle w:val="Checkboxes"/>
        <w:spacing w:line="336" w:lineRule="auto"/>
      </w:pPr>
    </w:p>
    <w:p w14:paraId="49C6B22F" w14:textId="1FC7345B" w:rsidR="007535F0" w:rsidRDefault="007535F0" w:rsidP="007535F0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07055877" wp14:editId="00339E96">
                <wp:simplePos x="0" y="0"/>
                <wp:positionH relativeFrom="column">
                  <wp:posOffset>2340610</wp:posOffset>
                </wp:positionH>
                <wp:positionV relativeFrom="line">
                  <wp:posOffset>219710</wp:posOffset>
                </wp:positionV>
                <wp:extent cx="359410" cy="359410"/>
                <wp:effectExtent l="0" t="0" r="21590" b="21590"/>
                <wp:wrapNone/>
                <wp:docPr id="195434780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D71E65" id="Rectangle 5" o:spid="_x0000_s1026" alt="&quot;&quot;" style="position:absolute;margin-left:184.3pt;margin-top:17.3pt;width:28.3pt;height:28.3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BoI+2U4QAA&#10;AAk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  <w:r>
        <w:t xml:space="preserve">there </w:t>
      </w:r>
      <w:r w:rsidR="00287733"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30884A1A" wp14:editId="778F92AC">
                <wp:simplePos x="0" y="0"/>
                <wp:positionH relativeFrom="column">
                  <wp:posOffset>2340610</wp:posOffset>
                </wp:positionH>
                <wp:positionV relativeFrom="line">
                  <wp:posOffset>219710</wp:posOffset>
                </wp:positionV>
                <wp:extent cx="359410" cy="359410"/>
                <wp:effectExtent l="0" t="0" r="21590" b="21590"/>
                <wp:wrapNone/>
                <wp:docPr id="177572259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5521A5" id="Rectangle 5" o:spid="_x0000_s1026" alt="&quot;&quot;" style="position:absolute;margin-left:184.3pt;margin-top:17.3pt;width:28.3pt;height:28.3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" filled="f" strokecolor="black [3213]" strokeweight="1pt">
                <w10:wrap anchory="line"/>
              </v:rect>
            </w:pict>
          </mc:Fallback>
        </mc:AlternateContent>
      </w:r>
      <w:r>
        <w:t>will be about the right amount of access to cash services</w:t>
      </w:r>
    </w:p>
    <w:p w14:paraId="66AE920F" w14:textId="77777777" w:rsidR="007535F0" w:rsidRPr="00E02C06" w:rsidRDefault="007535F0" w:rsidP="007535F0">
      <w:pPr>
        <w:pStyle w:val="Checkboxes"/>
        <w:spacing w:line="336" w:lineRule="auto"/>
      </w:pPr>
    </w:p>
    <w:p w14:paraId="5226333F" w14:textId="61AE2B8E" w:rsidR="007535F0" w:rsidRDefault="007535F0" w:rsidP="007535F0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190143CB" wp14:editId="57577E63">
                <wp:simplePos x="0" y="0"/>
                <wp:positionH relativeFrom="column">
                  <wp:posOffset>2354580</wp:posOffset>
                </wp:positionH>
                <wp:positionV relativeFrom="paragraph">
                  <wp:posOffset>96520</wp:posOffset>
                </wp:positionV>
                <wp:extent cx="359410" cy="359410"/>
                <wp:effectExtent l="0" t="0" r="21590" b="21590"/>
                <wp:wrapNone/>
                <wp:docPr id="87361372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D0F526" id="Rectangle 5" o:spid="_x0000_s1026" alt="&quot;&quot;" style="position:absolute;margin-left:185.4pt;margin-top:7.6pt;width:28.3pt;height:28.3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B1vyro4QAA&#10;AAkBAAAPAAAAAAAAAAAAAAAAANMEAABkcnMvZG93bnJldi54bWxQSwUGAAAAAAQABADzAAAA4QUA&#10;AAAA&#10;" filled="f" strokecolor="black [3213]" strokeweight="1pt"/>
            </w:pict>
          </mc:Fallback>
        </mc:AlternateContent>
      </w:r>
      <w:r>
        <w:t xml:space="preserve">there </w:t>
      </w:r>
      <w:r w:rsidR="00287733"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 wp14:anchorId="0C66EE0F" wp14:editId="63C75CDC">
                <wp:simplePos x="0" y="0"/>
                <wp:positionH relativeFrom="column">
                  <wp:posOffset>2354580</wp:posOffset>
                </wp:positionH>
                <wp:positionV relativeFrom="paragraph">
                  <wp:posOffset>96520</wp:posOffset>
                </wp:positionV>
                <wp:extent cx="359410" cy="359410"/>
                <wp:effectExtent l="0" t="0" r="21590" b="21590"/>
                <wp:wrapNone/>
                <wp:docPr id="93043457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1FA040" id="Rectangle 5" o:spid="_x0000_s1026" alt="&quot;&quot;" style="position:absolute;margin-left:185.4pt;margin-top:7.6pt;width:28.3pt;height:28.3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" filled="f" strokecolor="black [3213]" strokeweight="1pt"/>
            </w:pict>
          </mc:Fallback>
        </mc:AlternateContent>
      </w:r>
      <w:r>
        <w:t>will be too much access to cash services</w:t>
      </w:r>
    </w:p>
    <w:p w14:paraId="1E88E403" w14:textId="77777777" w:rsidR="007535F0" w:rsidRDefault="007535F0" w:rsidP="007535F0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6F32AA57" wp14:editId="52988803">
                <wp:simplePos x="0" y="0"/>
                <wp:positionH relativeFrom="column">
                  <wp:posOffset>2360930</wp:posOffset>
                </wp:positionH>
                <wp:positionV relativeFrom="paragraph">
                  <wp:posOffset>270510</wp:posOffset>
                </wp:positionV>
                <wp:extent cx="359410" cy="359410"/>
                <wp:effectExtent l="0" t="0" r="21590" b="21590"/>
                <wp:wrapNone/>
                <wp:docPr id="145799261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713C18" id="Rectangle 5" o:spid="_x0000_s1026" alt="&quot;&quot;" style="position:absolute;margin-left:185.9pt;margin-top:21.3pt;width:28.3pt;height:28.3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FXxBq+IA&#10;AAAJAQAADwAAAAAAAAAAAAAAAADTBAAAZHJzL2Rvd25yZXYueG1sUEsFBgAAAAAEAAQA8wAAAOIF&#10;AAAAAA==&#10;" filled="f" strokecolor="black [3213]" strokeweight="1pt"/>
            </w:pict>
          </mc:Fallback>
        </mc:AlternateContent>
      </w:r>
    </w:p>
    <w:p w14:paraId="049FFEB1" w14:textId="77777777" w:rsidR="007535F0" w:rsidRDefault="007535F0" w:rsidP="007535F0">
      <w:pPr>
        <w:pStyle w:val="Checkboxes"/>
        <w:spacing w:line="336" w:lineRule="auto"/>
      </w:pPr>
      <w:r>
        <w:t>I do not know.</w:t>
      </w:r>
    </w:p>
    <w:p w14:paraId="08FA773D" w14:textId="77777777" w:rsidR="007535F0" w:rsidRDefault="007535F0" w:rsidP="007535F0">
      <w:pPr>
        <w:spacing w:line="240" w:lineRule="auto"/>
        <w:ind w:left="0"/>
      </w:pPr>
    </w:p>
    <w:p w14:paraId="0BBD15B6" w14:textId="0AE6E1ED" w:rsidR="007535F0" w:rsidRDefault="007535F0" w:rsidP="007535F0">
      <w:r>
        <w:br w:type="page"/>
      </w:r>
      <w:r w:rsidR="002E5EA0">
        <w:rPr>
          <w:noProof/>
        </w:rPr>
        <w:lastRenderedPageBreak/>
        <w:drawing>
          <wp:anchor distT="0" distB="0" distL="114300" distR="114300" simplePos="0" relativeHeight="252193792" behindDoc="0" locked="0" layoutInCell="1" allowOverlap="1" wp14:anchorId="5675E55D" wp14:editId="086FCAF7">
            <wp:simplePos x="0" y="0"/>
            <wp:positionH relativeFrom="margin">
              <wp:posOffset>38100</wp:posOffset>
            </wp:positionH>
            <wp:positionV relativeFrom="paragraph">
              <wp:posOffset>-294640</wp:posOffset>
            </wp:positionV>
            <wp:extent cx="1171575" cy="1012222"/>
            <wp:effectExtent l="0" t="0" r="0" b="0"/>
            <wp:wrapNone/>
            <wp:docPr id="2070752756" name="Picture 20707527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752756" name="Picture 20707527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012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Write in the box below why you gave the answer on the previous page.</w:t>
      </w:r>
    </w:p>
    <w:p w14:paraId="6FF6A395" w14:textId="77777777" w:rsidR="007535F0" w:rsidRDefault="007535F0" w:rsidP="007535F0">
      <w:pPr>
        <w:spacing w:line="240" w:lineRule="auto"/>
        <w:ind w:left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5B57EBEE" wp14:editId="58328C37">
                <wp:simplePos x="0" y="0"/>
                <wp:positionH relativeFrom="margin">
                  <wp:align>left</wp:align>
                </wp:positionH>
                <wp:positionV relativeFrom="paragraph">
                  <wp:posOffset>52070</wp:posOffset>
                </wp:positionV>
                <wp:extent cx="5805170" cy="8077200"/>
                <wp:effectExtent l="0" t="0" r="24130" b="19050"/>
                <wp:wrapNone/>
                <wp:docPr id="53939231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8077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FAFAAB" id="Rectangle 5" o:spid="_x0000_s1026" alt="&quot;&quot;" style="position:absolute;margin-left:0;margin-top:4.1pt;width:457.1pt;height:636pt;z-index:2520668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" filled="f" strokecolor="black [3213]" strokeweight="1pt">
                <w10:wrap anchorx="margin"/>
              </v:rect>
            </w:pict>
          </mc:Fallback>
        </mc:AlternateContent>
      </w:r>
    </w:p>
    <w:p w14:paraId="63EE7B5F" w14:textId="77777777" w:rsidR="007535F0" w:rsidRDefault="007535F0" w:rsidP="007535F0">
      <w:pPr>
        <w:spacing w:line="240" w:lineRule="auto"/>
        <w:ind w:left="0"/>
      </w:pPr>
      <w:r>
        <w:br w:type="page"/>
      </w:r>
    </w:p>
    <w:p w14:paraId="7416E1BA" w14:textId="6ED131FF" w:rsidR="007535F0" w:rsidRDefault="009C3C0F" w:rsidP="000A5BE8">
      <w:pPr>
        <w:rPr>
          <w:rFonts w:eastAsia="Times New Roman"/>
          <w:lang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2171264" behindDoc="0" locked="0" layoutInCell="1" allowOverlap="1" wp14:anchorId="6A77E677" wp14:editId="53DE2F58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542415" cy="1542415"/>
            <wp:effectExtent l="0" t="0" r="0" b="635"/>
            <wp:wrapNone/>
            <wp:docPr id="691181556" name="Picture 6911815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81556" name="Picture 6911815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415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BE8">
        <w:rPr>
          <w:rFonts w:eastAsia="Times New Roman"/>
          <w:lang w:eastAsia="en-NZ"/>
        </w:rPr>
        <w:t>Should there be different rules for some:</w:t>
      </w:r>
    </w:p>
    <w:p w14:paraId="2B9E27F8" w14:textId="740D47FC" w:rsidR="000A5BE8" w:rsidRDefault="000A5BE8" w:rsidP="000A5BE8">
      <w:pPr>
        <w:pStyle w:val="Listtoplevel"/>
        <w:rPr>
          <w:lang w:eastAsia="en-NZ"/>
        </w:rPr>
      </w:pPr>
      <w:r>
        <w:rPr>
          <w:lang w:eastAsia="en-NZ"/>
        </w:rPr>
        <w:t>rural / out of town areas</w:t>
      </w:r>
    </w:p>
    <w:p w14:paraId="63FAA18F" w14:textId="07CEBFF9" w:rsidR="000A5BE8" w:rsidRDefault="009C3C0F" w:rsidP="000A5BE8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2173312" behindDoc="0" locked="0" layoutInCell="1" allowOverlap="1" wp14:anchorId="21A7642A" wp14:editId="0DCB340A">
            <wp:simplePos x="0" y="0"/>
            <wp:positionH relativeFrom="margin">
              <wp:posOffset>-95250</wp:posOffset>
            </wp:positionH>
            <wp:positionV relativeFrom="paragraph">
              <wp:posOffset>372745</wp:posOffset>
            </wp:positionV>
            <wp:extent cx="1899304" cy="1343025"/>
            <wp:effectExtent l="0" t="0" r="0" b="0"/>
            <wp:wrapNone/>
            <wp:docPr id="2058077368" name="Picture 20580773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077368" name="Picture 20580773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304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BE8">
        <w:rPr>
          <w:lang w:eastAsia="en-NZ"/>
        </w:rPr>
        <w:t>towns</w:t>
      </w:r>
    </w:p>
    <w:p w14:paraId="1E493B4F" w14:textId="77777777" w:rsidR="00AE3D43" w:rsidRPr="00AE3D43" w:rsidRDefault="000A5BE8" w:rsidP="00761BC5">
      <w:pPr>
        <w:pStyle w:val="Listtoplevel"/>
      </w:pPr>
      <w:r w:rsidRPr="00AE3D43">
        <w:rPr>
          <w:rFonts w:eastAsia="Times New Roman"/>
          <w:lang w:eastAsia="en-NZ"/>
        </w:rPr>
        <w:t>parts of a city?</w:t>
      </w:r>
    </w:p>
    <w:p w14:paraId="12C04E40" w14:textId="77777777" w:rsidR="00AE3D43" w:rsidRDefault="00AE3D43" w:rsidP="00AE3D43">
      <w:pPr>
        <w:rPr>
          <w:rFonts w:eastAsia="Times New Roman"/>
        </w:rPr>
      </w:pPr>
    </w:p>
    <w:p w14:paraId="282C7616" w14:textId="2FF084DB" w:rsidR="00AE3D43" w:rsidRDefault="00AE3D43" w:rsidP="00AE3D43">
      <w:pPr>
        <w:rPr>
          <w:rFonts w:eastAsia="Times New Roman"/>
        </w:rPr>
      </w:pPr>
    </w:p>
    <w:p w14:paraId="41B2571D" w14:textId="4D6C03A6" w:rsidR="00D235B5" w:rsidRDefault="002E5EA0" w:rsidP="00AE3D43">
      <w:pPr>
        <w:rPr>
          <w:rFonts w:eastAsia="Times New Roman"/>
        </w:rPr>
      </w:pPr>
      <w:r>
        <w:rPr>
          <w:noProof/>
        </w:rPr>
        <w:drawing>
          <wp:anchor distT="0" distB="0" distL="114300" distR="114300" simplePos="0" relativeHeight="252175360" behindDoc="0" locked="0" layoutInCell="1" allowOverlap="1" wp14:anchorId="2D66387A" wp14:editId="566F572A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447800" cy="1447800"/>
            <wp:effectExtent l="0" t="0" r="0" b="0"/>
            <wp:wrapNone/>
            <wp:docPr id="1506798393" name="Picture 1506798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798393" name="Picture 15067983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35B5">
        <w:rPr>
          <w:rFonts w:eastAsia="Times New Roman"/>
        </w:rPr>
        <w:t xml:space="preserve">For example </w:t>
      </w:r>
      <w:r w:rsidR="00B754AA">
        <w:rPr>
          <w:rFonts w:eastAsia="Times New Roman"/>
        </w:rPr>
        <w:t xml:space="preserve">places like </w:t>
      </w:r>
      <w:r w:rsidR="00D235B5">
        <w:rPr>
          <w:rFonts w:eastAsia="Times New Roman"/>
        </w:rPr>
        <w:t xml:space="preserve">Queenstown could have more cash services </w:t>
      </w:r>
      <w:r w:rsidR="00B754AA">
        <w:rPr>
          <w:rFonts w:eastAsia="Times New Roman"/>
        </w:rPr>
        <w:t xml:space="preserve">because </w:t>
      </w:r>
      <w:r w:rsidR="00D235B5">
        <w:rPr>
          <w:rFonts w:eastAsia="Times New Roman"/>
        </w:rPr>
        <w:t xml:space="preserve">a lot of tourists </w:t>
      </w:r>
      <w:r w:rsidR="00B754AA">
        <w:rPr>
          <w:rFonts w:eastAsia="Times New Roman"/>
        </w:rPr>
        <w:t xml:space="preserve">go </w:t>
      </w:r>
      <w:r w:rsidR="00D235B5">
        <w:rPr>
          <w:rFonts w:eastAsia="Times New Roman"/>
        </w:rPr>
        <w:t>there.</w:t>
      </w:r>
    </w:p>
    <w:p w14:paraId="2597677A" w14:textId="77777777" w:rsidR="00D235B5" w:rsidRDefault="00D235B5" w:rsidP="00AE3D43">
      <w:pPr>
        <w:rPr>
          <w:rFonts w:eastAsia="Times New Roman"/>
        </w:rPr>
      </w:pPr>
    </w:p>
    <w:p w14:paraId="33208BB4" w14:textId="77777777" w:rsidR="00D235B5" w:rsidRDefault="00D235B5" w:rsidP="00AE3D43">
      <w:pPr>
        <w:rPr>
          <w:rFonts w:eastAsia="Times New Roman"/>
        </w:rPr>
      </w:pPr>
    </w:p>
    <w:p w14:paraId="362414D4" w14:textId="7686B075" w:rsidR="00AE3D43" w:rsidRDefault="00AE3D43" w:rsidP="00AE3D43">
      <w:pPr>
        <w:rPr>
          <w:noProof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2071936" behindDoc="0" locked="0" layoutInCell="1" allowOverlap="1" wp14:anchorId="5D4D6278" wp14:editId="3CAF0186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420676" cy="1288111"/>
            <wp:effectExtent l="0" t="0" r="8255" b="7620"/>
            <wp:wrapNone/>
            <wp:docPr id="1926003673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003673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621" cy="129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3D43">
        <w:rPr>
          <w:rFonts w:eastAsia="Times New Roman"/>
        </w:rPr>
        <w:t>Tick the box that is right for you</w:t>
      </w:r>
      <w:r>
        <w:rPr>
          <w:noProof/>
        </w:rPr>
        <w:t>.</w:t>
      </w:r>
    </w:p>
    <w:p w14:paraId="213FE900" w14:textId="77777777" w:rsidR="00AE3D43" w:rsidRDefault="00AE3D43" w:rsidP="00AE3D43"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0CDF2669" wp14:editId="263A04E8">
                <wp:simplePos x="0" y="0"/>
                <wp:positionH relativeFrom="column">
                  <wp:posOffset>2350135</wp:posOffset>
                </wp:positionH>
                <wp:positionV relativeFrom="line">
                  <wp:posOffset>248920</wp:posOffset>
                </wp:positionV>
                <wp:extent cx="359410" cy="359410"/>
                <wp:effectExtent l="0" t="0" r="21590" b="21590"/>
                <wp:wrapNone/>
                <wp:docPr id="58950354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5F3DC7" id="Rectangle 5" o:spid="_x0000_s1026" alt="&quot;&quot;" style="position:absolute;margin-left:185.05pt;margin-top:19.6pt;width:28.3pt;height:28.3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NXOkFeIA&#10;AAAJAQAADwAAAAAAAAAAAAAAAADT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</w:p>
    <w:p w14:paraId="2BDA72A1" w14:textId="15F0F903" w:rsidR="00AE3D43" w:rsidRDefault="00013E0F" w:rsidP="00AE3D43">
      <w:pPr>
        <w:pStyle w:val="Checkboxes"/>
      </w:pPr>
      <w:r>
        <w:t>yes</w:t>
      </w:r>
    </w:p>
    <w:p w14:paraId="766C44DB" w14:textId="77777777" w:rsidR="00AE3D43" w:rsidRPr="00E02C06" w:rsidRDefault="00AE3D43" w:rsidP="00AE3D43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60C2D39B" wp14:editId="1ADAF37A">
                <wp:simplePos x="0" y="0"/>
                <wp:positionH relativeFrom="column">
                  <wp:posOffset>2340610</wp:posOffset>
                </wp:positionH>
                <wp:positionV relativeFrom="line">
                  <wp:posOffset>251460</wp:posOffset>
                </wp:positionV>
                <wp:extent cx="360000" cy="360000"/>
                <wp:effectExtent l="0" t="0" r="21590" b="21590"/>
                <wp:wrapNone/>
                <wp:docPr id="47749902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" cy="36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A5C857" id="Rectangle 5" o:spid="_x0000_s1026" alt="&quot;&quot;" style="position:absolute;margin-left:184.3pt;margin-top:19.8pt;width:28.35pt;height:28.3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" filled="f" strokecolor="black [3213]" strokeweight="1pt">
                <w10:wrap anchory="line"/>
              </v:rect>
            </w:pict>
          </mc:Fallback>
        </mc:AlternateContent>
      </w:r>
    </w:p>
    <w:p w14:paraId="329A7281" w14:textId="2BA1BEA9" w:rsidR="00AE3D43" w:rsidRDefault="00013E0F" w:rsidP="00AE3D43">
      <w:pPr>
        <w:pStyle w:val="Checkboxes"/>
      </w:pPr>
      <w:r>
        <w:t>no</w:t>
      </w:r>
    </w:p>
    <w:p w14:paraId="6A279CE5" w14:textId="77777777" w:rsidR="00AE3D43" w:rsidRPr="00E02C06" w:rsidRDefault="00AE3D43" w:rsidP="00AE3D43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0F881F99" wp14:editId="5CBB55D4">
                <wp:simplePos x="0" y="0"/>
                <wp:positionH relativeFrom="column">
                  <wp:posOffset>2364105</wp:posOffset>
                </wp:positionH>
                <wp:positionV relativeFrom="paragraph">
                  <wp:posOffset>252095</wp:posOffset>
                </wp:positionV>
                <wp:extent cx="359410" cy="359410"/>
                <wp:effectExtent l="0" t="0" r="21590" b="21590"/>
                <wp:wrapNone/>
                <wp:docPr id="206992062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8C2BDA" id="Rectangle 5" o:spid="_x0000_s1026" alt="&quot;&quot;" style="position:absolute;margin-left:186.15pt;margin-top:19.85pt;width:28.3pt;height:28.3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2IfA+IA&#10;AAAJAQAADwAAAAAAAAAAAAAAAADTBAAAZHJzL2Rvd25yZXYueG1sUEsFBgAAAAAEAAQA8wAAAOIF&#10;AAAAAA==&#10;" filled="f" strokecolor="black [3213]" strokeweight="1pt"/>
            </w:pict>
          </mc:Fallback>
        </mc:AlternateContent>
      </w:r>
    </w:p>
    <w:p w14:paraId="0CBAFBD3" w14:textId="43BA7EBB" w:rsidR="00AE3D43" w:rsidRDefault="00AE3D43" w:rsidP="00AE3D43">
      <w:pPr>
        <w:pStyle w:val="Checkboxes"/>
      </w:pPr>
      <w:r>
        <w:t>I do not know.</w:t>
      </w:r>
    </w:p>
    <w:p w14:paraId="664C9D15" w14:textId="7C5B8013" w:rsidR="007535F0" w:rsidRDefault="007535F0">
      <w:pPr>
        <w:spacing w:line="240" w:lineRule="auto"/>
        <w:ind w:left="0"/>
        <w:rPr>
          <w:rFonts w:eastAsia="Times New Roman" w:cs="Arial"/>
          <w:sz w:val="28"/>
          <w:szCs w:val="28"/>
          <w:lang w:eastAsia="en-NZ"/>
        </w:rPr>
      </w:pPr>
    </w:p>
    <w:p w14:paraId="68C93460" w14:textId="77777777" w:rsidR="00D235B5" w:rsidRDefault="00D235B5" w:rsidP="00D235B5">
      <w:pPr>
        <w:rPr>
          <w:rFonts w:eastAsia="Times New Roman"/>
          <w:lang w:eastAsia="en-NZ"/>
        </w:rPr>
      </w:pPr>
    </w:p>
    <w:p w14:paraId="1E6F45D7" w14:textId="77777777" w:rsidR="00D235B5" w:rsidRDefault="00D235B5" w:rsidP="00D235B5">
      <w:pPr>
        <w:rPr>
          <w:rFonts w:eastAsia="Times New Roman"/>
          <w:lang w:eastAsia="en-NZ"/>
        </w:rPr>
      </w:pPr>
    </w:p>
    <w:p w14:paraId="3033BD4C" w14:textId="77777777" w:rsidR="00D235B5" w:rsidRDefault="00D235B5" w:rsidP="00D235B5">
      <w:pPr>
        <w:rPr>
          <w:rFonts w:eastAsia="Times New Roman"/>
          <w:lang w:eastAsia="en-NZ"/>
        </w:rPr>
      </w:pPr>
    </w:p>
    <w:p w14:paraId="168AC4D6" w14:textId="14681B76" w:rsidR="00D235B5" w:rsidRDefault="002E5EA0" w:rsidP="00D235B5">
      <w:pPr>
        <w:rPr>
          <w:rFonts w:eastAsia="Times New Roman"/>
          <w:lang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2177408" behindDoc="0" locked="0" layoutInCell="1" allowOverlap="1" wp14:anchorId="78F22A39" wp14:editId="4E02A48B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381125" cy="1850890"/>
            <wp:effectExtent l="0" t="0" r="0" b="0"/>
            <wp:wrapNone/>
            <wp:docPr id="804893098" name="Picture 8048930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893098" name="Picture 8048930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850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35B5">
        <w:rPr>
          <w:rFonts w:eastAsia="Times New Roman"/>
          <w:lang w:eastAsia="en-NZ"/>
        </w:rPr>
        <w:t xml:space="preserve">What things should </w:t>
      </w:r>
      <w:r w:rsidR="007B76C1">
        <w:rPr>
          <w:rFonts w:eastAsia="Times New Roman"/>
          <w:lang w:eastAsia="en-NZ"/>
        </w:rPr>
        <w:t>w</w:t>
      </w:r>
      <w:r w:rsidR="00D235B5">
        <w:rPr>
          <w:rFonts w:eastAsia="Times New Roman"/>
          <w:lang w:eastAsia="en-NZ"/>
        </w:rPr>
        <w:t>e think about when deciding if a place needs different cash services than the proposed standard?</w:t>
      </w:r>
    </w:p>
    <w:p w14:paraId="29E21FD3" w14:textId="77777777" w:rsidR="00D235B5" w:rsidRDefault="00D235B5" w:rsidP="00D235B5">
      <w:pPr>
        <w:rPr>
          <w:rFonts w:eastAsia="Times New Roman"/>
          <w:lang w:eastAsia="en-NZ"/>
        </w:rPr>
      </w:pPr>
    </w:p>
    <w:p w14:paraId="068AB936" w14:textId="7F00A434" w:rsidR="00D235B5" w:rsidRDefault="00D235B5" w:rsidP="00D235B5">
      <w:pPr>
        <w:rPr>
          <w:rFonts w:eastAsia="Times New Roman"/>
          <w:lang w:eastAsia="en-NZ"/>
        </w:rPr>
      </w:pPr>
    </w:p>
    <w:p w14:paraId="51F3DC9F" w14:textId="50D5F56E" w:rsidR="007B76C1" w:rsidRDefault="002E5EA0" w:rsidP="007B76C1">
      <w:pPr>
        <w:spacing w:line="336" w:lineRule="auto"/>
        <w:rPr>
          <w:rFonts w:eastAsia="Times New Roman"/>
          <w:lang w:eastAsia="en-NZ"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2179456" behindDoc="0" locked="0" layoutInCell="1" allowOverlap="1" wp14:anchorId="6084CAF6" wp14:editId="0056E896">
            <wp:simplePos x="0" y="0"/>
            <wp:positionH relativeFrom="margin">
              <wp:align>left</wp:align>
            </wp:positionH>
            <wp:positionV relativeFrom="paragraph">
              <wp:posOffset>174625</wp:posOffset>
            </wp:positionV>
            <wp:extent cx="1473294" cy="1335819"/>
            <wp:effectExtent l="0" t="0" r="0" b="0"/>
            <wp:wrapNone/>
            <wp:docPr id="176558899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58899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654" cy="133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35B5">
        <w:rPr>
          <w:rFonts w:eastAsia="Times New Roman"/>
          <w:lang w:eastAsia="en-NZ"/>
        </w:rPr>
        <w:t xml:space="preserve">Tick all the boxes that are right for you. </w:t>
      </w:r>
    </w:p>
    <w:p w14:paraId="5CD28B90" w14:textId="68FCEE22" w:rsidR="007B76C1" w:rsidRDefault="007B76C1" w:rsidP="007B76C1">
      <w:pPr>
        <w:spacing w:line="336" w:lineRule="auto"/>
      </w:pPr>
    </w:p>
    <w:p w14:paraId="13639DA6" w14:textId="36ED8361" w:rsidR="007B76C1" w:rsidRDefault="007B76C1" w:rsidP="007B76C1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33E9E99B" wp14:editId="213DAB47">
                <wp:simplePos x="0" y="0"/>
                <wp:positionH relativeFrom="column">
                  <wp:posOffset>2350135</wp:posOffset>
                </wp:positionH>
                <wp:positionV relativeFrom="line">
                  <wp:posOffset>83820</wp:posOffset>
                </wp:positionV>
                <wp:extent cx="359410" cy="359410"/>
                <wp:effectExtent l="0" t="0" r="21590" b="21590"/>
                <wp:wrapNone/>
                <wp:docPr id="137974362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5C6011" id="Rectangle 5" o:spid="_x0000_s1026" alt="&quot;&quot;" style="position:absolute;margin-left:185.05pt;margin-top:6.6pt;width:28.3pt;height:28.3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B0udBM4QAA&#10;AAk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  <w:r>
        <w:t>how many people live in the area</w:t>
      </w:r>
    </w:p>
    <w:p w14:paraId="6FA3B3A2" w14:textId="77777777" w:rsidR="007B76C1" w:rsidRPr="00E02C06" w:rsidRDefault="007B76C1" w:rsidP="007B76C1">
      <w:pPr>
        <w:pStyle w:val="Checkboxes"/>
        <w:spacing w:line="336" w:lineRule="auto"/>
      </w:pPr>
    </w:p>
    <w:p w14:paraId="762F2EE1" w14:textId="2C50CEDC" w:rsidR="007B76C1" w:rsidRDefault="007B76C1" w:rsidP="007B76C1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1AEA0E77" wp14:editId="55E07D16">
                <wp:simplePos x="0" y="0"/>
                <wp:positionH relativeFrom="column">
                  <wp:posOffset>2340610</wp:posOffset>
                </wp:positionH>
                <wp:positionV relativeFrom="line">
                  <wp:posOffset>105410</wp:posOffset>
                </wp:positionV>
                <wp:extent cx="359410" cy="359410"/>
                <wp:effectExtent l="0" t="0" r="21590" b="21590"/>
                <wp:wrapNone/>
                <wp:docPr id="1261313727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DE7BFE" id="Rectangle 5" o:spid="_x0000_s1026" alt="&quot;&quot;" style="position:absolute;margin-left:184.3pt;margin-top:8.3pt;width:28.3pt;height:28.3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" filled="f" strokecolor="black [3213]" strokeweight="1pt">
                <w10:wrap anchory="line"/>
              </v:rect>
            </w:pict>
          </mc:Fallback>
        </mc:AlternateContent>
      </w:r>
      <w:r>
        <w:t>how many businesses there are in the community</w:t>
      </w:r>
    </w:p>
    <w:p w14:paraId="0B2676A3" w14:textId="77777777" w:rsidR="007B76C1" w:rsidRPr="00E02C06" w:rsidRDefault="007B76C1" w:rsidP="007B76C1">
      <w:pPr>
        <w:pStyle w:val="Checkboxes"/>
        <w:spacing w:line="336" w:lineRule="auto"/>
      </w:pPr>
    </w:p>
    <w:p w14:paraId="5DA1F94B" w14:textId="5FF859CF" w:rsidR="007B76C1" w:rsidRDefault="007B76C1" w:rsidP="007B76C1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5EFA46DF" wp14:editId="202B9AF9">
                <wp:simplePos x="0" y="0"/>
                <wp:positionH relativeFrom="column">
                  <wp:posOffset>2354580</wp:posOffset>
                </wp:positionH>
                <wp:positionV relativeFrom="paragraph">
                  <wp:posOffset>96520</wp:posOffset>
                </wp:positionV>
                <wp:extent cx="359410" cy="359410"/>
                <wp:effectExtent l="0" t="0" r="21590" b="21590"/>
                <wp:wrapNone/>
                <wp:docPr id="23956268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374EB6" id="Rectangle 5" o:spid="_x0000_s1026" alt="&quot;&quot;" style="position:absolute;margin-left:185.4pt;margin-top:7.6pt;width:28.3pt;height:28.3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B1vyro4QAA&#10;AAkBAAAPAAAAAAAAAAAAAAAAANMEAABkcnMvZG93bnJldi54bWxQSwUGAAAAAAQABADzAAAA4QUA&#10;AAAA&#10;" filled="f" strokecolor="black [3213]" strokeweight="1pt"/>
            </w:pict>
          </mc:Fallback>
        </mc:AlternateContent>
      </w:r>
      <w:r>
        <w:t>how far it is to the next town with cash services</w:t>
      </w:r>
    </w:p>
    <w:p w14:paraId="29E5A749" w14:textId="47E854CE" w:rsidR="007B76C1" w:rsidRDefault="007B76C1" w:rsidP="007B76C1">
      <w:pPr>
        <w:pStyle w:val="Checkboxes"/>
        <w:spacing w:line="336" w:lineRule="auto"/>
      </w:pPr>
    </w:p>
    <w:p w14:paraId="582C29BD" w14:textId="77777777" w:rsidR="007B76C1" w:rsidRDefault="007B76C1" w:rsidP="007B76C1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6CA1D716" wp14:editId="43E4FE1A">
                <wp:simplePos x="0" y="0"/>
                <wp:positionH relativeFrom="column">
                  <wp:posOffset>2360930</wp:posOffset>
                </wp:positionH>
                <wp:positionV relativeFrom="paragraph">
                  <wp:posOffset>104775</wp:posOffset>
                </wp:positionV>
                <wp:extent cx="359410" cy="359410"/>
                <wp:effectExtent l="0" t="0" r="21590" b="21590"/>
                <wp:wrapNone/>
                <wp:docPr id="102838248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6F75AE" id="Rectangle 5" o:spid="_x0000_s1026" alt="&quot;&quot;" style="position:absolute;margin-left:185.9pt;margin-top:8.25pt;width:28.3pt;height:28.3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Dae0ZQ4QAA&#10;AAkBAAAPAAAAAAAAAAAAAAAAANMEAABkcnMvZG93bnJldi54bWxQSwUGAAAAAAQABADzAAAA4QUA&#10;AAAA&#10;" filled="f" strokecolor="black [3213]" strokeweight="1pt"/>
            </w:pict>
          </mc:Fallback>
        </mc:AlternateContent>
      </w:r>
      <w:r>
        <w:t>how important tourism is to the area</w:t>
      </w:r>
    </w:p>
    <w:p w14:paraId="6E0FADB2" w14:textId="77777777" w:rsidR="007B76C1" w:rsidRDefault="007B76C1" w:rsidP="00AD24F7"/>
    <w:p w14:paraId="1D1BFF9C" w14:textId="77777777" w:rsidR="00AD24F7" w:rsidRDefault="00AD24F7" w:rsidP="00AD24F7"/>
    <w:p w14:paraId="5356E9B7" w14:textId="5FC3B7A0" w:rsidR="00AD24F7" w:rsidRDefault="002E5EA0" w:rsidP="00AD24F7">
      <w:r w:rsidRPr="00510007">
        <w:rPr>
          <w:rFonts w:eastAsia="Times New Roman"/>
          <w:noProof/>
        </w:rPr>
        <w:drawing>
          <wp:anchor distT="0" distB="0" distL="114300" distR="114300" simplePos="0" relativeHeight="252185600" behindDoc="0" locked="0" layoutInCell="1" allowOverlap="1" wp14:anchorId="72685EC5" wp14:editId="7EA9AA99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691917" cy="904875"/>
            <wp:effectExtent l="0" t="0" r="3810" b="0"/>
            <wp:wrapNone/>
            <wp:docPr id="139500605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00605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60" cy="90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24F7">
        <w:t>There are more options on the next page.</w:t>
      </w:r>
    </w:p>
    <w:p w14:paraId="6340DBE2" w14:textId="77777777" w:rsidR="00AD24F7" w:rsidRDefault="00AD24F7" w:rsidP="007B76C1">
      <w:pPr>
        <w:pStyle w:val="Checkboxes"/>
        <w:spacing w:line="336" w:lineRule="auto"/>
      </w:pPr>
    </w:p>
    <w:p w14:paraId="33692996" w14:textId="0EA409AF" w:rsidR="00AD24F7" w:rsidRDefault="002E5EA0" w:rsidP="00AD24F7">
      <w:pPr>
        <w:rPr>
          <w:rFonts w:eastAsia="Times New Roman"/>
          <w:lang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2187648" behindDoc="0" locked="0" layoutInCell="1" allowOverlap="1" wp14:anchorId="3E8B0E6B" wp14:editId="47F78B59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381125" cy="1850890"/>
            <wp:effectExtent l="0" t="0" r="0" b="0"/>
            <wp:wrapNone/>
            <wp:docPr id="1105491018" name="Picture 11054910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893098" name="Picture 8048930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850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24F7">
        <w:rPr>
          <w:rFonts w:eastAsia="Times New Roman"/>
          <w:lang w:eastAsia="en-NZ"/>
        </w:rPr>
        <w:t>What other things should we think about when deciding if a place needs different cash services than the proposed standard?</w:t>
      </w:r>
    </w:p>
    <w:p w14:paraId="646D27F2" w14:textId="77777777" w:rsidR="00AD24F7" w:rsidRDefault="00AD24F7" w:rsidP="00AD24F7">
      <w:pPr>
        <w:rPr>
          <w:rFonts w:eastAsia="Times New Roman"/>
          <w:lang w:eastAsia="en-NZ"/>
        </w:rPr>
      </w:pPr>
    </w:p>
    <w:p w14:paraId="4AA2618E" w14:textId="77777777" w:rsidR="00AD24F7" w:rsidRDefault="00AD24F7" w:rsidP="00AD24F7">
      <w:pPr>
        <w:rPr>
          <w:rFonts w:eastAsia="Times New Roman"/>
          <w:lang w:eastAsia="en-NZ"/>
        </w:rPr>
      </w:pPr>
    </w:p>
    <w:p w14:paraId="52855AFA" w14:textId="05B84A6E" w:rsidR="00AD24F7" w:rsidRDefault="002E5EA0" w:rsidP="00AD24F7">
      <w:pPr>
        <w:spacing w:line="336" w:lineRule="auto"/>
        <w:rPr>
          <w:rFonts w:eastAsia="Times New Roman"/>
          <w:lang w:eastAsia="en-NZ"/>
        </w:rPr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2181504" behindDoc="0" locked="0" layoutInCell="1" allowOverlap="1" wp14:anchorId="57BB516B" wp14:editId="72DEC4B5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429446" cy="1296063"/>
            <wp:effectExtent l="0" t="0" r="0" b="0"/>
            <wp:wrapNone/>
            <wp:docPr id="1394244250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244250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550" cy="130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24F7">
        <w:rPr>
          <w:rFonts w:eastAsia="Times New Roman"/>
          <w:lang w:eastAsia="en-NZ"/>
        </w:rPr>
        <w:t xml:space="preserve">Tick all the boxes that are right for you. </w:t>
      </w:r>
    </w:p>
    <w:p w14:paraId="5629C455" w14:textId="7AF833BB" w:rsidR="00AD24F7" w:rsidRDefault="00AD24F7" w:rsidP="00AD24F7">
      <w:pPr>
        <w:pStyle w:val="Checkboxes"/>
        <w:spacing w:line="336" w:lineRule="auto"/>
      </w:pPr>
    </w:p>
    <w:p w14:paraId="1B5DE7B8" w14:textId="6B325A1F" w:rsidR="00AD24F7" w:rsidRDefault="00AD24F7" w:rsidP="00AD24F7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7C8F3477" wp14:editId="1D0FF30B">
                <wp:simplePos x="0" y="0"/>
                <wp:positionH relativeFrom="column">
                  <wp:posOffset>2350135</wp:posOffset>
                </wp:positionH>
                <wp:positionV relativeFrom="line">
                  <wp:posOffset>83820</wp:posOffset>
                </wp:positionV>
                <wp:extent cx="359410" cy="359410"/>
                <wp:effectExtent l="0" t="0" r="21590" b="21590"/>
                <wp:wrapNone/>
                <wp:docPr id="7389050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09BEE7" id="Rectangle 5" o:spid="_x0000_s1026" alt="&quot;&quot;" style="position:absolute;margin-left:185.05pt;margin-top:6.6pt;width:28.3pt;height:28.3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B0udBM4QAA&#10;AAk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  <w:r>
        <w:t>the kinds of people who live in the community</w:t>
      </w:r>
    </w:p>
    <w:p w14:paraId="1FE871F9" w14:textId="11044F2A" w:rsidR="00AD24F7" w:rsidRPr="00E02C06" w:rsidRDefault="00AD24F7" w:rsidP="007B76C1">
      <w:pPr>
        <w:pStyle w:val="Checkboxes"/>
        <w:spacing w:line="336" w:lineRule="auto"/>
      </w:pPr>
    </w:p>
    <w:p w14:paraId="52B42943" w14:textId="34EFBEA7" w:rsidR="007B76C1" w:rsidRDefault="00526FE4" w:rsidP="00526FE4">
      <w:pPr>
        <w:pStyle w:val="Checkboxes"/>
        <w:spacing w:line="336" w:lineRule="auto"/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2183552" behindDoc="0" locked="0" layoutInCell="1" allowOverlap="1" wp14:anchorId="0441AFD3" wp14:editId="5D441A2B">
            <wp:simplePos x="0" y="0"/>
            <wp:positionH relativeFrom="margin">
              <wp:align>left</wp:align>
            </wp:positionH>
            <wp:positionV relativeFrom="paragraph">
              <wp:posOffset>437421</wp:posOffset>
            </wp:positionV>
            <wp:extent cx="1352550" cy="1198382"/>
            <wp:effectExtent l="0" t="0" r="0" b="1905"/>
            <wp:wrapNone/>
            <wp:docPr id="99027006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27006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19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76C1">
        <w:rPr>
          <w:noProof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7DEB738E" wp14:editId="42F4F566">
                <wp:simplePos x="0" y="0"/>
                <wp:positionH relativeFrom="column">
                  <wp:posOffset>2340610</wp:posOffset>
                </wp:positionH>
                <wp:positionV relativeFrom="line">
                  <wp:posOffset>105410</wp:posOffset>
                </wp:positionV>
                <wp:extent cx="359410" cy="359410"/>
                <wp:effectExtent l="0" t="0" r="21590" b="21590"/>
                <wp:wrapNone/>
                <wp:docPr id="19869331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7ABFA5" id="Rectangle 5" o:spid="_x0000_s1026" alt="&quot;&quot;" style="position:absolute;margin-left:184.3pt;margin-top:8.3pt;width:28.3pt;height:28.3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" filled="f" strokecolor="black [3213]" strokeweight="1pt">
                <w10:wrap anchory="line"/>
              </v:rect>
            </w:pict>
          </mc:Fallback>
        </mc:AlternateContent>
      </w:r>
      <w:r w:rsidR="007B76C1">
        <w:t xml:space="preserve">how much it costs </w:t>
      </w:r>
      <w:r w:rsidR="00A42AE7">
        <w:t xml:space="preserve">banks </w:t>
      </w:r>
      <w:r w:rsidR="007B76C1">
        <w:t xml:space="preserve">to </w:t>
      </w:r>
      <w:r w:rsidR="00A42AE7">
        <w:t xml:space="preserve">have </w:t>
      </w:r>
      <w:r w:rsidR="007B76C1">
        <w:t>cash services there</w:t>
      </w:r>
    </w:p>
    <w:p w14:paraId="54C893C2" w14:textId="56B7EDC9" w:rsidR="00AD24F7" w:rsidRDefault="00AD24F7" w:rsidP="007B76C1">
      <w:pPr>
        <w:pStyle w:val="Checkboxes"/>
        <w:spacing w:line="336" w:lineRule="auto"/>
      </w:pPr>
    </w:p>
    <w:p w14:paraId="3E662A56" w14:textId="1C601EAE" w:rsidR="00AD24F7" w:rsidRDefault="00AD24F7" w:rsidP="007B76C1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1ECB1848" wp14:editId="5943E75E">
                <wp:simplePos x="0" y="0"/>
                <wp:positionH relativeFrom="column">
                  <wp:posOffset>2305050</wp:posOffset>
                </wp:positionH>
                <wp:positionV relativeFrom="line">
                  <wp:posOffset>113665</wp:posOffset>
                </wp:positionV>
                <wp:extent cx="359410" cy="359410"/>
                <wp:effectExtent l="0" t="0" r="21590" b="21590"/>
                <wp:wrapNone/>
                <wp:docPr id="93508879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5048E3" id="Rectangle 5" o:spid="_x0000_s1026" alt="&quot;&quot;" style="position:absolute;margin-left:181.5pt;margin-top:8.95pt;width:28.3pt;height:28.3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5YZrgOIA&#10;AAAJAQAADwAAAAAAAAAAAAAAAADT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  <w:r>
        <w:t xml:space="preserve">something else – write what this is in the box below. </w:t>
      </w:r>
    </w:p>
    <w:p w14:paraId="12D1685A" w14:textId="247143DD" w:rsidR="007B76C1" w:rsidRDefault="00AD24F7" w:rsidP="007B76C1">
      <w:pPr>
        <w:pStyle w:val="Checkboxes"/>
        <w:spacing w:line="33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6D0E3994" wp14:editId="464FC4B6">
                <wp:simplePos x="0" y="0"/>
                <wp:positionH relativeFrom="margin">
                  <wp:align>left</wp:align>
                </wp:positionH>
                <wp:positionV relativeFrom="paragraph">
                  <wp:posOffset>70485</wp:posOffset>
                </wp:positionV>
                <wp:extent cx="5690870" cy="3062921"/>
                <wp:effectExtent l="0" t="0" r="24130" b="23495"/>
                <wp:wrapNone/>
                <wp:docPr id="146384216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0870" cy="30629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16D625" id="Rectangle 5" o:spid="_x0000_s1026" alt="&quot;&quot;" style="position:absolute;margin-left:0;margin-top:5.55pt;width:448.1pt;height:241.15pt;z-index:2520883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" filled="f" strokecolor="black [3213]" strokeweight="1pt">
                <w10:wrap anchorx="margin"/>
              </v:rect>
            </w:pict>
          </mc:Fallback>
        </mc:AlternateContent>
      </w:r>
    </w:p>
    <w:p w14:paraId="510BA915" w14:textId="17C65B69" w:rsidR="007B76C1" w:rsidRDefault="007B76C1" w:rsidP="007B76C1">
      <w:pPr>
        <w:pStyle w:val="Checkboxes"/>
        <w:spacing w:line="336" w:lineRule="auto"/>
      </w:pPr>
    </w:p>
    <w:p w14:paraId="03BDEE76" w14:textId="392B9B0D" w:rsidR="007B76C1" w:rsidRDefault="007B76C1" w:rsidP="007B76C1">
      <w:pPr>
        <w:spacing w:line="240" w:lineRule="auto"/>
        <w:ind w:left="0"/>
      </w:pPr>
    </w:p>
    <w:p w14:paraId="1BA53160" w14:textId="3F941D2E" w:rsidR="00D235B5" w:rsidRDefault="007B76C1" w:rsidP="007B76C1">
      <w:pPr>
        <w:rPr>
          <w:rFonts w:eastAsia="Times New Roman"/>
          <w:lang w:eastAsia="en-NZ"/>
        </w:rPr>
      </w:pPr>
      <w:r>
        <w:br w:type="page"/>
      </w:r>
    </w:p>
    <w:p w14:paraId="48417907" w14:textId="43385B6F" w:rsidR="007B76C1" w:rsidRDefault="00AD24F7" w:rsidP="00AD24F7">
      <w:pPr>
        <w:pStyle w:val="Heading1"/>
        <w:rPr>
          <w:lang w:eastAsia="en-NZ"/>
        </w:rPr>
      </w:pPr>
      <w:r>
        <w:rPr>
          <w:lang w:eastAsia="en-NZ"/>
        </w:rPr>
        <w:lastRenderedPageBreak/>
        <w:t>Other feedback</w:t>
      </w:r>
    </w:p>
    <w:p w14:paraId="1E9C650B" w14:textId="77777777" w:rsidR="00AD24F7" w:rsidRDefault="00AD24F7" w:rsidP="00AD24F7">
      <w:pPr>
        <w:rPr>
          <w:lang w:eastAsia="en-NZ"/>
        </w:rPr>
      </w:pPr>
    </w:p>
    <w:p w14:paraId="68088D53" w14:textId="0D416AE2" w:rsidR="00AD24F7" w:rsidRDefault="00AD24F7" w:rsidP="00AD24F7">
      <w:pPr>
        <w:rPr>
          <w:lang w:eastAsia="en-NZ"/>
        </w:rPr>
      </w:pPr>
    </w:p>
    <w:p w14:paraId="6ABF65A0" w14:textId="004C8E83" w:rsidR="00AD24F7" w:rsidRDefault="002E5EA0" w:rsidP="00AD24F7">
      <w:pPr>
        <w:rPr>
          <w:lang w:eastAsia="en-NZ"/>
        </w:rPr>
      </w:pPr>
      <w:r>
        <w:rPr>
          <w:noProof/>
        </w:rPr>
        <w:drawing>
          <wp:anchor distT="0" distB="0" distL="114300" distR="114300" simplePos="0" relativeHeight="252189696" behindDoc="0" locked="0" layoutInCell="1" allowOverlap="1" wp14:anchorId="790EF0EF" wp14:editId="10F9C49C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438275" cy="1553548"/>
            <wp:effectExtent l="0" t="0" r="0" b="8890"/>
            <wp:wrapNone/>
            <wp:docPr id="1564610235" name="Picture 15646102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610235" name="Picture 15646102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013" cy="15565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24F7">
        <w:rPr>
          <w:lang w:eastAsia="en-NZ"/>
        </w:rPr>
        <w:t>Is there anything else you would like to say about cash</w:t>
      </w:r>
      <w:r w:rsidR="00526FE4">
        <w:rPr>
          <w:lang w:eastAsia="en-NZ"/>
        </w:rPr>
        <w:t xml:space="preserve"> services</w:t>
      </w:r>
      <w:r w:rsidR="00AD24F7">
        <w:rPr>
          <w:lang w:eastAsia="en-NZ"/>
        </w:rPr>
        <w:t xml:space="preserve"> in Aotearoa New Zealand</w:t>
      </w:r>
      <w:r w:rsidR="009D3AF6">
        <w:rPr>
          <w:lang w:eastAsia="en-NZ"/>
        </w:rPr>
        <w:t>?</w:t>
      </w:r>
    </w:p>
    <w:p w14:paraId="2F489D86" w14:textId="77777777" w:rsidR="00AD24F7" w:rsidRDefault="00AD24F7" w:rsidP="00AD24F7">
      <w:pPr>
        <w:rPr>
          <w:lang w:eastAsia="en-NZ"/>
        </w:rPr>
      </w:pPr>
    </w:p>
    <w:p w14:paraId="380F9E39" w14:textId="77777777" w:rsidR="00AD24F7" w:rsidRDefault="00AD24F7" w:rsidP="00AD24F7">
      <w:pPr>
        <w:rPr>
          <w:lang w:eastAsia="en-NZ"/>
        </w:rPr>
      </w:pPr>
    </w:p>
    <w:p w14:paraId="0AC82422" w14:textId="46A75D3B" w:rsidR="00AD24F7" w:rsidRDefault="00AD24F7" w:rsidP="00AD24F7">
      <w:pPr>
        <w:rPr>
          <w:lang w:eastAsia="en-NZ"/>
        </w:rPr>
      </w:pPr>
      <w:r>
        <w:rPr>
          <w:lang w:eastAsia="en-NZ"/>
        </w:rPr>
        <w:t>Write what this is in the box below.</w:t>
      </w:r>
    </w:p>
    <w:p w14:paraId="16D3DB28" w14:textId="61F7D2FD" w:rsidR="00AD24F7" w:rsidRDefault="00AD24F7" w:rsidP="00AD24F7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0510D7CB" wp14:editId="76020D6B">
                <wp:simplePos x="0" y="0"/>
                <wp:positionH relativeFrom="margin">
                  <wp:align>left</wp:align>
                </wp:positionH>
                <wp:positionV relativeFrom="paragraph">
                  <wp:posOffset>35560</wp:posOffset>
                </wp:positionV>
                <wp:extent cx="5805170" cy="5324475"/>
                <wp:effectExtent l="0" t="0" r="24130" b="28575"/>
                <wp:wrapNone/>
                <wp:docPr id="207236443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5170" cy="5324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70753B" id="Rectangle 5" o:spid="_x0000_s1026" alt="&quot;&quot;" style="position:absolute;margin-left:0;margin-top:2.8pt;width:457.1pt;height:419.25pt;z-index:2520903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" filled="f" strokecolor="black [3213]" strokeweight="1pt">
                <w10:wrap anchorx="margin"/>
              </v:rect>
            </w:pict>
          </mc:Fallback>
        </mc:AlternateContent>
      </w:r>
    </w:p>
    <w:p w14:paraId="718EB84B" w14:textId="086D3E33" w:rsidR="00AD24F7" w:rsidRPr="00AD24F7" w:rsidRDefault="00AD24F7" w:rsidP="00AD24F7">
      <w:pPr>
        <w:rPr>
          <w:lang w:eastAsia="en-NZ"/>
        </w:rPr>
      </w:pPr>
    </w:p>
    <w:p w14:paraId="55E408F9" w14:textId="77777777" w:rsidR="007B76C1" w:rsidRDefault="007B76C1" w:rsidP="00D235B5">
      <w:pPr>
        <w:rPr>
          <w:rFonts w:eastAsia="Times New Roman"/>
          <w:lang w:eastAsia="en-NZ"/>
        </w:rPr>
      </w:pPr>
    </w:p>
    <w:p w14:paraId="035552F7" w14:textId="77777777" w:rsidR="00D235B5" w:rsidRDefault="00D235B5" w:rsidP="00D235B5">
      <w:pPr>
        <w:rPr>
          <w:rFonts w:eastAsia="Times New Roman"/>
          <w:lang w:eastAsia="en-NZ"/>
        </w:rPr>
      </w:pPr>
    </w:p>
    <w:p w14:paraId="26E11F6A" w14:textId="77777777" w:rsidR="00D235B5" w:rsidRDefault="00D235B5" w:rsidP="00D235B5">
      <w:pPr>
        <w:rPr>
          <w:rFonts w:eastAsia="Times New Roman"/>
          <w:lang w:eastAsia="en-NZ"/>
        </w:rPr>
      </w:pPr>
    </w:p>
    <w:p w14:paraId="55BBCB0C" w14:textId="42C4B3C8" w:rsidR="004356A4" w:rsidRDefault="007535F0" w:rsidP="004356A4">
      <w:pPr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  <w:r w:rsidR="002E5EA0">
        <w:rPr>
          <w:noProof/>
        </w:rPr>
        <w:lastRenderedPageBreak/>
        <w:drawing>
          <wp:anchor distT="0" distB="0" distL="114300" distR="114300" simplePos="0" relativeHeight="252191744" behindDoc="0" locked="0" layoutInCell="1" allowOverlap="1" wp14:anchorId="194E1FA9" wp14:editId="60B16843">
            <wp:simplePos x="0" y="0"/>
            <wp:positionH relativeFrom="margin">
              <wp:align>left</wp:align>
            </wp:positionH>
            <wp:positionV relativeFrom="paragraph">
              <wp:posOffset>-390525</wp:posOffset>
            </wp:positionV>
            <wp:extent cx="1263441" cy="1850890"/>
            <wp:effectExtent l="0" t="0" r="0" b="0"/>
            <wp:wrapNone/>
            <wp:docPr id="705775743" name="Picture 7057757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775743" name="Picture 7057757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441" cy="1850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56A4">
        <w:rPr>
          <w:rFonts w:eastAsia="Times New Roman"/>
          <w:lang w:eastAsia="en-NZ"/>
        </w:rPr>
        <w:t xml:space="preserve">Where do you live </w:t>
      </w:r>
      <w:proofErr w:type="gramStart"/>
      <w:r w:rsidR="004356A4">
        <w:rPr>
          <w:rFonts w:eastAsia="Times New Roman"/>
          <w:lang w:eastAsia="en-NZ"/>
        </w:rPr>
        <w:t>at the moment</w:t>
      </w:r>
      <w:proofErr w:type="gramEnd"/>
      <w:r w:rsidR="004356A4">
        <w:rPr>
          <w:rFonts w:eastAsia="Times New Roman"/>
          <w:lang w:eastAsia="en-NZ"/>
        </w:rPr>
        <w:t>?</w:t>
      </w:r>
    </w:p>
    <w:p w14:paraId="24A530A1" w14:textId="27D573B5" w:rsidR="004356A4" w:rsidRDefault="004356A4" w:rsidP="004356A4">
      <w:pPr>
        <w:rPr>
          <w:rFonts w:eastAsia="Times New Roman"/>
          <w:lang w:eastAsia="en-NZ"/>
        </w:rPr>
      </w:pPr>
    </w:p>
    <w:p w14:paraId="0B4F8427" w14:textId="77777777" w:rsidR="004356A4" w:rsidRDefault="004356A4" w:rsidP="004356A4">
      <w:pPr>
        <w:rPr>
          <w:rFonts w:eastAsia="Times New Roman"/>
          <w:lang w:eastAsia="en-NZ"/>
        </w:rPr>
      </w:pPr>
    </w:p>
    <w:p w14:paraId="0EC4FF0A" w14:textId="19F6E8E7" w:rsidR="004356A4" w:rsidRDefault="004356A4" w:rsidP="004356A4">
      <w:pPr>
        <w:rPr>
          <w:noProof/>
        </w:rPr>
      </w:pPr>
      <w:r w:rsidRPr="00AE3D43">
        <w:rPr>
          <w:rFonts w:eastAsia="Times New Roman"/>
        </w:rPr>
        <w:t>Tick the box that is right for you</w:t>
      </w:r>
      <w:r>
        <w:rPr>
          <w:noProof/>
        </w:rPr>
        <w:t>.</w:t>
      </w:r>
    </w:p>
    <w:p w14:paraId="3678DC67" w14:textId="5CA30CE2" w:rsidR="004356A4" w:rsidRDefault="004356A4" w:rsidP="004356A4">
      <w:r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76EB52EB" wp14:editId="47C9BBA1">
                <wp:simplePos x="0" y="0"/>
                <wp:positionH relativeFrom="column">
                  <wp:posOffset>2350135</wp:posOffset>
                </wp:positionH>
                <wp:positionV relativeFrom="line">
                  <wp:posOffset>287020</wp:posOffset>
                </wp:positionV>
                <wp:extent cx="359410" cy="359410"/>
                <wp:effectExtent l="0" t="0" r="21590" b="21590"/>
                <wp:wrapNone/>
                <wp:docPr id="211182317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99896A" id="Rectangle 5" o:spid="_x0000_s1026" alt="&quot;&quot;" style="position:absolute;margin-left:185.05pt;margin-top:22.6pt;width:28.3pt;height:28.3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RfCbVeIA&#10;AAAKAQAADwAAAAAAAAAAAAAAAADT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</w:p>
    <w:p w14:paraId="55AC36FB" w14:textId="7632301C" w:rsidR="004356A4" w:rsidRDefault="002E5EA0" w:rsidP="004356A4">
      <w:pPr>
        <w:pStyle w:val="Checkboxes"/>
      </w:pPr>
      <w:r w:rsidRPr="00510007">
        <w:rPr>
          <w:rFonts w:eastAsia="Times New Roman"/>
          <w:noProof/>
        </w:rPr>
        <w:drawing>
          <wp:anchor distT="0" distB="0" distL="114300" distR="114300" simplePos="0" relativeHeight="252095488" behindDoc="0" locked="0" layoutInCell="1" allowOverlap="1" wp14:anchorId="1AF1BDF5" wp14:editId="7E75C9A6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438442" cy="1304014"/>
            <wp:effectExtent l="0" t="0" r="0" b="0"/>
            <wp:wrapNone/>
            <wp:docPr id="1104390023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390023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445" cy="1305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56A4">
        <w:t>rural area near other people</w:t>
      </w:r>
    </w:p>
    <w:p w14:paraId="4AC613AC" w14:textId="01A1A906" w:rsidR="004356A4" w:rsidRPr="00E02C06" w:rsidRDefault="004356A4" w:rsidP="004356A4">
      <w:pPr>
        <w:pStyle w:val="Checkboxes"/>
      </w:pPr>
    </w:p>
    <w:p w14:paraId="2BED9B2E" w14:textId="31DDF092" w:rsidR="004356A4" w:rsidRDefault="004356A4" w:rsidP="004356A4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6C35351D" wp14:editId="212FEFC6">
                <wp:simplePos x="0" y="0"/>
                <wp:positionH relativeFrom="column">
                  <wp:posOffset>2340610</wp:posOffset>
                </wp:positionH>
                <wp:positionV relativeFrom="line">
                  <wp:posOffset>120015</wp:posOffset>
                </wp:positionV>
                <wp:extent cx="359410" cy="359410"/>
                <wp:effectExtent l="0" t="0" r="21590" b="21590"/>
                <wp:wrapNone/>
                <wp:docPr id="1373874679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D53367" id="Rectangle 5" o:spid="_x0000_s1026" alt="&quot;&quot;" style="position:absolute;margin-left:184.3pt;margin-top:9.45pt;width:28.3pt;height:28.3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DJ23Qd4QAA&#10;AAk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  <w:r>
        <w:t>rural area that is not near other people</w:t>
      </w:r>
    </w:p>
    <w:p w14:paraId="55670A8D" w14:textId="77777777" w:rsidR="004356A4" w:rsidRPr="00E02C06" w:rsidRDefault="004356A4" w:rsidP="004356A4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48770722" wp14:editId="470E4211">
                <wp:simplePos x="0" y="0"/>
                <wp:positionH relativeFrom="column">
                  <wp:posOffset>2364105</wp:posOffset>
                </wp:positionH>
                <wp:positionV relativeFrom="paragraph">
                  <wp:posOffset>252095</wp:posOffset>
                </wp:positionV>
                <wp:extent cx="359410" cy="359410"/>
                <wp:effectExtent l="0" t="0" r="21590" b="21590"/>
                <wp:wrapNone/>
                <wp:docPr id="94027747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7EE1EF" id="Rectangle 5" o:spid="_x0000_s1026" alt="&quot;&quot;" style="position:absolute;margin-left:186.15pt;margin-top:19.85pt;width:28.3pt;height:28.3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J2IfA+IA&#10;AAAJAQAADwAAAAAAAAAAAAAAAADTBAAAZHJzL2Rvd25yZXYueG1sUEsFBgAAAAAEAAQA8wAAAOIF&#10;AAAAAA==&#10;" filled="f" strokecolor="black [3213]" strokeweight="1pt"/>
            </w:pict>
          </mc:Fallback>
        </mc:AlternateContent>
      </w:r>
    </w:p>
    <w:p w14:paraId="5B48C3C2" w14:textId="77777777" w:rsidR="004356A4" w:rsidRDefault="004356A4" w:rsidP="004356A4">
      <w:pPr>
        <w:pStyle w:val="Checkboxes"/>
      </w:pPr>
      <w:r>
        <w:t>urban area in a town</w:t>
      </w:r>
    </w:p>
    <w:p w14:paraId="17A3FBDD" w14:textId="25450DA6" w:rsidR="004356A4" w:rsidRDefault="004356A4" w:rsidP="004356A4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51E44D7E" wp14:editId="46455BAE">
                <wp:simplePos x="0" y="0"/>
                <wp:positionH relativeFrom="column">
                  <wp:posOffset>2352675</wp:posOffset>
                </wp:positionH>
                <wp:positionV relativeFrom="line">
                  <wp:posOffset>321945</wp:posOffset>
                </wp:positionV>
                <wp:extent cx="359410" cy="359410"/>
                <wp:effectExtent l="0" t="0" r="21590" b="21590"/>
                <wp:wrapNone/>
                <wp:docPr id="135190569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F40B5C" id="Rectangle 5" o:spid="_x0000_s1026" alt="&quot;&quot;" style="position:absolute;margin-left:185.25pt;margin-top:25.35pt;width:28.3pt;height:28.3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" filled="f" strokecolor="black [3213]" strokeweight="1pt">
                <w10:wrap anchory="line"/>
              </v:rect>
            </w:pict>
          </mc:Fallback>
        </mc:AlternateContent>
      </w:r>
    </w:p>
    <w:p w14:paraId="073923BE" w14:textId="5AAC7659" w:rsidR="004356A4" w:rsidRDefault="004356A4" w:rsidP="004356A4">
      <w:pPr>
        <w:pStyle w:val="Checkboxes"/>
      </w:pPr>
      <w:r>
        <w:t>urban area in a city</w:t>
      </w:r>
    </w:p>
    <w:p w14:paraId="103BD58D" w14:textId="7C92816F" w:rsidR="004356A4" w:rsidRDefault="004356A4" w:rsidP="004356A4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75195CE9" wp14:editId="6DDAF202">
                <wp:simplePos x="0" y="0"/>
                <wp:positionH relativeFrom="column">
                  <wp:posOffset>2343150</wp:posOffset>
                </wp:positionH>
                <wp:positionV relativeFrom="line">
                  <wp:posOffset>302895</wp:posOffset>
                </wp:positionV>
                <wp:extent cx="359410" cy="359410"/>
                <wp:effectExtent l="0" t="0" r="21590" b="21590"/>
                <wp:wrapNone/>
                <wp:docPr id="165445050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1FFDE6" id="Rectangle 5" o:spid="_x0000_s1026" alt="&quot;&quot;" style="position:absolute;margin-left:184.5pt;margin-top:23.85pt;width:28.3pt;height:28.3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gvkQo+IA&#10;AAAKAQAADwAAAAAAAAAAAAAAAADT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</w:p>
    <w:p w14:paraId="5AB21949" w14:textId="3DA07F21" w:rsidR="004356A4" w:rsidRDefault="004356A4" w:rsidP="004356A4">
      <w:pPr>
        <w:pStyle w:val="Checkboxes"/>
      </w:pPr>
      <w:r>
        <w:t>none of these</w:t>
      </w:r>
    </w:p>
    <w:p w14:paraId="57DF91BC" w14:textId="3FC57B4F" w:rsidR="004356A4" w:rsidRDefault="004356A4" w:rsidP="004356A4">
      <w:pPr>
        <w:pStyle w:val="Checkboxe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1049A5D5" wp14:editId="038321BA">
                <wp:simplePos x="0" y="0"/>
                <wp:positionH relativeFrom="column">
                  <wp:posOffset>2352675</wp:posOffset>
                </wp:positionH>
                <wp:positionV relativeFrom="line">
                  <wp:posOffset>302895</wp:posOffset>
                </wp:positionV>
                <wp:extent cx="359410" cy="359410"/>
                <wp:effectExtent l="0" t="0" r="21590" b="21590"/>
                <wp:wrapNone/>
                <wp:docPr id="12872104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3594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C5E714" id="Rectangle 5" o:spid="_x0000_s1026" alt="&quot;&quot;" style="position:absolute;margin-left:185.25pt;margin-top:23.85pt;width:28.3pt;height:28.3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" filled="f" strokecolor="black [3213]" strokeweight="1pt">
                <w10:wrap anchory="line"/>
              </v:rect>
            </w:pict>
          </mc:Fallback>
        </mc:AlternateContent>
      </w:r>
    </w:p>
    <w:p w14:paraId="6D0CB111" w14:textId="3E899928" w:rsidR="004356A4" w:rsidRDefault="004356A4" w:rsidP="004356A4">
      <w:pPr>
        <w:pStyle w:val="Checkboxes"/>
      </w:pPr>
      <w:r>
        <w:t>I do not want to answer.</w:t>
      </w:r>
    </w:p>
    <w:p w14:paraId="7DBE7615" w14:textId="77777777" w:rsidR="004356A4" w:rsidRDefault="004356A4" w:rsidP="004356A4">
      <w:pPr>
        <w:rPr>
          <w:rFonts w:eastAsia="Times New Roman"/>
          <w:lang w:eastAsia="en-NZ"/>
        </w:rPr>
      </w:pPr>
    </w:p>
    <w:p w14:paraId="42192F4F" w14:textId="77777777" w:rsidR="004356A4" w:rsidRDefault="004356A4">
      <w:pPr>
        <w:spacing w:line="240" w:lineRule="auto"/>
        <w:ind w:left="0"/>
        <w:rPr>
          <w:rFonts w:eastAsia="Times New Roman"/>
          <w:lang w:eastAsia="en-NZ"/>
        </w:rPr>
      </w:pPr>
      <w:r>
        <w:rPr>
          <w:rFonts w:eastAsia="Times New Roman"/>
          <w:lang w:eastAsia="en-NZ"/>
        </w:rPr>
        <w:br w:type="page"/>
      </w:r>
    </w:p>
    <w:p w14:paraId="40C9C3BE" w14:textId="24330E64" w:rsidR="00316DBA" w:rsidRPr="00316DBA" w:rsidRDefault="0083785F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28224" behindDoc="0" locked="0" layoutInCell="1" allowOverlap="1" wp14:anchorId="3FCEC425" wp14:editId="54B93352">
            <wp:simplePos x="0" y="0"/>
            <wp:positionH relativeFrom="margin">
              <wp:posOffset>-1168</wp:posOffset>
            </wp:positionH>
            <wp:positionV relativeFrom="paragraph">
              <wp:posOffset>159748</wp:posOffset>
            </wp:positionV>
            <wp:extent cx="1348509" cy="499321"/>
            <wp:effectExtent l="0" t="0" r="4445" b="0"/>
            <wp:wrapNone/>
            <wp:docPr id="42" name="Picture 42" descr="Logo for the Reserve Bank of New Zealand - Te Pūtea Matu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Logo for the Reserve Bank of New Zealand - Te Pūtea Matua.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509" cy="499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27200" behindDoc="1" locked="0" layoutInCell="1" allowOverlap="1" wp14:anchorId="4CE3D44A" wp14:editId="3F2049BA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ECE7E4" id="Rectangle: Rounded Corners 24" o:spid="_x0000_s1026" alt="&quot;&quot;" style="position:absolute;margin-left:-27pt;margin-top:-21pt;width:490.9pt;height:660.75pt;z-index:-251489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 w:rsidRPr="0083785F">
        <w:rPr>
          <w:rFonts w:eastAsia="Times New Roman" w:cs="Arial"/>
          <w:sz w:val="28"/>
          <w:szCs w:val="28"/>
          <w:lang w:eastAsia="en-NZ"/>
        </w:rPr>
        <w:t xml:space="preserve">the Reserve Bank of New Zealand – Te </w:t>
      </w:r>
      <w:proofErr w:type="spellStart"/>
      <w:r w:rsidRPr="0083785F">
        <w:rPr>
          <w:rFonts w:eastAsia="Times New Roman" w:cs="Arial"/>
          <w:sz w:val="28"/>
          <w:szCs w:val="28"/>
          <w:lang w:eastAsia="en-NZ"/>
        </w:rPr>
        <w:t>Pūtea</w:t>
      </w:r>
      <w:proofErr w:type="spellEnd"/>
      <w:r w:rsidRPr="0083785F">
        <w:rPr>
          <w:rFonts w:eastAsia="Times New Roman" w:cs="Arial"/>
          <w:sz w:val="28"/>
          <w:szCs w:val="28"/>
          <w:lang w:eastAsia="en-NZ"/>
        </w:rPr>
        <w:t xml:space="preserve"> Matua.</w:t>
      </w:r>
    </w:p>
    <w:p w14:paraId="1767182F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6917737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0272" behindDoc="0" locked="0" layoutInCell="1" allowOverlap="1" wp14:anchorId="283A8C0B" wp14:editId="7AFBDA7E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43B5F63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9248" behindDoc="0" locked="0" layoutInCell="1" allowOverlap="1" wp14:anchorId="59B5F161" wp14:editId="3426D43A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2C511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033EDC0B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6176" behindDoc="0" locked="0" layoutInCell="1" allowOverlap="1" wp14:anchorId="1739B868" wp14:editId="625056D6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8C54AF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2B998A61" w14:textId="77777777" w:rsidR="00316DBA" w:rsidRPr="00316DBA" w:rsidRDefault="00665C70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noProof/>
          <w:sz w:val="28"/>
          <w:szCs w:val="28"/>
          <w:lang w:eastAsia="en-NZ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4E915DDB" wp14:editId="7F7CFCDA">
                <wp:simplePos x="0" y="0"/>
                <wp:positionH relativeFrom="column">
                  <wp:posOffset>-76200</wp:posOffset>
                </wp:positionH>
                <wp:positionV relativeFrom="paragraph">
                  <wp:posOffset>306705</wp:posOffset>
                </wp:positionV>
                <wp:extent cx="1676400" cy="457200"/>
                <wp:effectExtent l="0" t="0" r="0" b="0"/>
                <wp:wrapNone/>
                <wp:docPr id="1379479217" name="Group 3" descr="Photosymbols logo with a Professional Licence number 410887559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400" cy="457200"/>
                          <a:chOff x="0" y="0"/>
                          <a:chExt cx="1676400" cy="457200"/>
                        </a:xfrm>
                      </wpg:grpSpPr>
                      <pic:pic xmlns:pic="http://schemas.openxmlformats.org/drawingml/2006/picture">
                        <pic:nvPicPr>
                          <pic:cNvPr id="1110034175" name="Picture 1" descr="Photosymbols logo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99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750440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00" y="352425"/>
                            <a:ext cx="1218565" cy="104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FE5015" id="Group 3" o:spid="_x0000_s1026" alt="Photosymbols logo with a Professional Licence number 410887559." style="position:absolute;margin-left:-6pt;margin-top:24.15pt;width:132pt;height:36pt;z-index:251837440" coordsize="16764,4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">
                <v:shape id="Picture 1" o:spid="_x0000_s1027" type="#_x0000_t75" alt="Photosymbols logo" style="position:absolute;width:16764;height:2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">
                  <v:imagedata r:id="rId122" o:title="Photosymbols logo"/>
                </v:shape>
                <v:shape id="Picture 2" o:spid="_x0000_s1028" type="#_x0000_t75" style="position:absolute;left:2286;top:3524;width:12185;height:1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">
                  <v:imagedata r:id="rId123" o:title="" croptop=".65625"/>
                </v:shape>
              </v:group>
            </w:pict>
          </mc:Fallback>
        </mc:AlternateContent>
      </w:r>
    </w:p>
    <w:p w14:paraId="3C5E7CB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0FE2306D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736879D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1296" behindDoc="1" locked="0" layoutInCell="1" allowOverlap="1" wp14:anchorId="74032758" wp14:editId="4F06E8D8">
            <wp:simplePos x="0" y="0"/>
            <wp:positionH relativeFrom="margin">
              <wp:posOffset>242929</wp:posOffset>
            </wp:positionH>
            <wp:positionV relativeFrom="paragraph">
              <wp:posOffset>178021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0A165E49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72BC6B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05729301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177E35E7" w14:textId="02930B8E" w:rsidR="00316DBA" w:rsidRPr="00316DBA" w:rsidRDefault="00495480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3344" behindDoc="0" locked="0" layoutInCell="1" allowOverlap="1" wp14:anchorId="4E13108D" wp14:editId="4B9BB625">
            <wp:simplePos x="0" y="0"/>
            <wp:positionH relativeFrom="column">
              <wp:posOffset>752475</wp:posOffset>
            </wp:positionH>
            <wp:positionV relativeFrom="paragraph">
              <wp:posOffset>235585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5392" behindDoc="0" locked="0" layoutInCell="1" allowOverlap="1" wp14:anchorId="76818FB5" wp14:editId="5775571C">
            <wp:simplePos x="0" y="0"/>
            <wp:positionH relativeFrom="column">
              <wp:posOffset>-95250</wp:posOffset>
            </wp:positionH>
            <wp:positionV relativeFrom="paragraph">
              <wp:posOffset>188264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Arial"/>
          <w:sz w:val="28"/>
          <w:szCs w:val="28"/>
          <w:lang w:eastAsia="en-NZ"/>
        </w:rPr>
        <w:t>Huriana</w:t>
      </w:r>
      <w:r w:rsidR="00316DBA"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5FE69CA8" w14:textId="2D7F2AA0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2D14CCA6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11FBBA3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0122EB5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33ABB7B5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5DB376B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4368" behindDoc="0" locked="0" layoutInCell="1" allowOverlap="1" wp14:anchorId="5691A00C" wp14:editId="107FE1C4">
            <wp:simplePos x="0" y="0"/>
            <wp:positionH relativeFrom="margin">
              <wp:posOffset>122665</wp:posOffset>
            </wp:positionH>
            <wp:positionV relativeFrom="paragraph">
              <wp:posOffset>11320</wp:posOffset>
            </wp:positionV>
            <wp:extent cx="1038225" cy="580390"/>
            <wp:effectExtent l="0" t="0" r="9525" b="0"/>
            <wp:wrapThrough wrapText="bothSides">
              <wp:wrapPolygon edited="0">
                <wp:start x="0" y="0"/>
                <wp:lineTo x="0" y="20560"/>
                <wp:lineTo x="21402" y="20560"/>
                <wp:lineTo x="21402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58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48DD44C5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6BA42144" w14:textId="77777777" w:rsidR="00316DBA" w:rsidRPr="00316DBA" w:rsidRDefault="00316DBA" w:rsidP="00495480">
      <w:pPr>
        <w:numPr>
          <w:ilvl w:val="0"/>
          <w:numId w:val="13"/>
        </w:numPr>
        <w:spacing w:after="160"/>
        <w:ind w:left="3237" w:hanging="357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5C6FC59B" w14:textId="17503456" w:rsidR="00495480" w:rsidRDefault="00495480" w:rsidP="00495480">
      <w:pPr>
        <w:numPr>
          <w:ilvl w:val="0"/>
          <w:numId w:val="13"/>
        </w:numPr>
        <w:spacing w:after="160"/>
        <w:ind w:left="3237" w:hanging="357"/>
        <w:contextualSpacing/>
        <w:rPr>
          <w:rFonts w:eastAsia="Times New Roman" w:cs="Arial"/>
          <w:sz w:val="28"/>
          <w:szCs w:val="28"/>
          <w:lang w:eastAsia="en-NZ"/>
        </w:rPr>
      </w:pPr>
      <w:r>
        <w:rPr>
          <w:noProof/>
        </w:rPr>
        <w:drawing>
          <wp:anchor distT="0" distB="0" distL="114300" distR="114300" simplePos="0" relativeHeight="252254208" behindDoc="0" locked="0" layoutInCell="1" allowOverlap="1" wp14:anchorId="540EF23C" wp14:editId="5BE91179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129030" cy="417830"/>
            <wp:effectExtent l="0" t="0" r="0" b="0"/>
            <wp:wrapNone/>
            <wp:docPr id="678649993" name="Picture 123" descr="Reserve Bank of New Zealand - Te Pūtea Matua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0412829" descr="Reserve Bank of New Zealand - Te Pūtea Matua logo.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030" cy="41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color w:val="000000"/>
          <w:sz w:val="28"/>
          <w:szCs w:val="28"/>
          <w:shd w:val="clear" w:color="auto" w:fill="FFFFFF"/>
        </w:rPr>
        <w:t>Reserve Bank of New Zealand.</w:t>
      </w:r>
    </w:p>
    <w:p w14:paraId="129D1688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2F761761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606BB203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2C387C">
      <w:footerReference w:type="even" r:id="rId129"/>
      <w:footerReference w:type="default" r:id="rId130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000000" w:themeColor="text1"/>
        <w:left w:val="single" w:sz="24" w:space="24" w:color="000000" w:themeColor="text1"/>
        <w:bottom w:val="single" w:sz="24" w:space="24" w:color="000000" w:themeColor="text1"/>
        <w:right w:val="single" w:sz="24" w:space="24" w:color="000000" w:themeColor="tex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19AFC4" w14:textId="77777777" w:rsidR="00DB0001" w:rsidRDefault="00DB0001">
      <w:pPr>
        <w:spacing w:line="240" w:lineRule="auto"/>
      </w:pPr>
      <w:r>
        <w:separator/>
      </w:r>
    </w:p>
  </w:endnote>
  <w:endnote w:type="continuationSeparator" w:id="0">
    <w:p w14:paraId="77EBD0B5" w14:textId="77777777" w:rsidR="00DB0001" w:rsidRDefault="00DB000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altName w:val="Arial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8EFA641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CCA13C3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A4AD941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147D5E12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E1DA00" w14:textId="77777777" w:rsidR="00DB0001" w:rsidRDefault="00DB0001">
      <w:pPr>
        <w:spacing w:line="240" w:lineRule="auto"/>
      </w:pPr>
      <w:r>
        <w:separator/>
      </w:r>
    </w:p>
  </w:footnote>
  <w:footnote w:type="continuationSeparator" w:id="0">
    <w:p w14:paraId="732C03F5" w14:textId="77777777" w:rsidR="00DB0001" w:rsidRDefault="00DB000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9"/>
  </w:num>
  <w:num w:numId="4" w16cid:durableId="90706847">
    <w:abstractNumId w:val="10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8"/>
  </w:num>
  <w:num w:numId="9" w16cid:durableId="279923130">
    <w:abstractNumId w:val="1"/>
  </w:num>
  <w:num w:numId="10" w16cid:durableId="1141115467">
    <w:abstractNumId w:val="7"/>
  </w:num>
  <w:num w:numId="11" w16cid:durableId="1254901281">
    <w:abstractNumId w:val="0"/>
  </w:num>
  <w:num w:numId="12" w16cid:durableId="2111922917">
    <w:abstractNumId w:val="11"/>
  </w:num>
  <w:num w:numId="13" w16cid:durableId="570190621">
    <w:abstractNumId w:val="12"/>
  </w:num>
  <w:num w:numId="14" w16cid:durableId="118616725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F3498C"/>
    <w:rsid w:val="000013CC"/>
    <w:rsid w:val="00002417"/>
    <w:rsid w:val="00005DB6"/>
    <w:rsid w:val="000064D2"/>
    <w:rsid w:val="00013E0F"/>
    <w:rsid w:val="000227B4"/>
    <w:rsid w:val="0003092A"/>
    <w:rsid w:val="0004557B"/>
    <w:rsid w:val="00085E05"/>
    <w:rsid w:val="0008621C"/>
    <w:rsid w:val="0009079F"/>
    <w:rsid w:val="00090942"/>
    <w:rsid w:val="000A15F1"/>
    <w:rsid w:val="000A33A9"/>
    <w:rsid w:val="000A3C46"/>
    <w:rsid w:val="000A5AED"/>
    <w:rsid w:val="000A5BE8"/>
    <w:rsid w:val="000D2B45"/>
    <w:rsid w:val="000F4253"/>
    <w:rsid w:val="00104F7F"/>
    <w:rsid w:val="00122416"/>
    <w:rsid w:val="00124EA8"/>
    <w:rsid w:val="00125B5A"/>
    <w:rsid w:val="00143383"/>
    <w:rsid w:val="001754F4"/>
    <w:rsid w:val="001A091A"/>
    <w:rsid w:val="001B4DD5"/>
    <w:rsid w:val="001C0876"/>
    <w:rsid w:val="001D223E"/>
    <w:rsid w:val="001E3429"/>
    <w:rsid w:val="00201791"/>
    <w:rsid w:val="002105C6"/>
    <w:rsid w:val="00226C0D"/>
    <w:rsid w:val="00226F54"/>
    <w:rsid w:val="00237C5B"/>
    <w:rsid w:val="002427F1"/>
    <w:rsid w:val="00257D60"/>
    <w:rsid w:val="00261BF8"/>
    <w:rsid w:val="00266B9F"/>
    <w:rsid w:val="00284D0D"/>
    <w:rsid w:val="00287733"/>
    <w:rsid w:val="00292348"/>
    <w:rsid w:val="002A0775"/>
    <w:rsid w:val="002B171F"/>
    <w:rsid w:val="002B7B5D"/>
    <w:rsid w:val="002C387C"/>
    <w:rsid w:val="002D1196"/>
    <w:rsid w:val="002D4F7E"/>
    <w:rsid w:val="002E5EA0"/>
    <w:rsid w:val="002F1546"/>
    <w:rsid w:val="00304DFC"/>
    <w:rsid w:val="00312F05"/>
    <w:rsid w:val="00315307"/>
    <w:rsid w:val="00316DBA"/>
    <w:rsid w:val="00323EB3"/>
    <w:rsid w:val="0033016A"/>
    <w:rsid w:val="003631C1"/>
    <w:rsid w:val="00363861"/>
    <w:rsid w:val="003658C8"/>
    <w:rsid w:val="00371C85"/>
    <w:rsid w:val="00373544"/>
    <w:rsid w:val="00373569"/>
    <w:rsid w:val="003831EB"/>
    <w:rsid w:val="003C1BCB"/>
    <w:rsid w:val="003D631D"/>
    <w:rsid w:val="003D77D6"/>
    <w:rsid w:val="003F07F7"/>
    <w:rsid w:val="003F277F"/>
    <w:rsid w:val="003F5628"/>
    <w:rsid w:val="004002D2"/>
    <w:rsid w:val="00407F82"/>
    <w:rsid w:val="00426BE4"/>
    <w:rsid w:val="004356A4"/>
    <w:rsid w:val="0045261A"/>
    <w:rsid w:val="004533D9"/>
    <w:rsid w:val="004535B5"/>
    <w:rsid w:val="004567B0"/>
    <w:rsid w:val="00495480"/>
    <w:rsid w:val="004F56C0"/>
    <w:rsid w:val="00503AD5"/>
    <w:rsid w:val="00510007"/>
    <w:rsid w:val="00522E5E"/>
    <w:rsid w:val="00526FE4"/>
    <w:rsid w:val="0054521A"/>
    <w:rsid w:val="00570380"/>
    <w:rsid w:val="00577D24"/>
    <w:rsid w:val="005921AD"/>
    <w:rsid w:val="005D3E38"/>
    <w:rsid w:val="005D7D3A"/>
    <w:rsid w:val="005E17F9"/>
    <w:rsid w:val="005F4BCC"/>
    <w:rsid w:val="0060011B"/>
    <w:rsid w:val="00614591"/>
    <w:rsid w:val="006169F0"/>
    <w:rsid w:val="00621884"/>
    <w:rsid w:val="0064667B"/>
    <w:rsid w:val="00665C70"/>
    <w:rsid w:val="00683296"/>
    <w:rsid w:val="00685AAB"/>
    <w:rsid w:val="0068715A"/>
    <w:rsid w:val="00691E82"/>
    <w:rsid w:val="006A301F"/>
    <w:rsid w:val="006B45FC"/>
    <w:rsid w:val="006B67E0"/>
    <w:rsid w:val="006C4B90"/>
    <w:rsid w:val="006C5C26"/>
    <w:rsid w:val="006D12ED"/>
    <w:rsid w:val="006E050D"/>
    <w:rsid w:val="007012DC"/>
    <w:rsid w:val="00705CA3"/>
    <w:rsid w:val="00727474"/>
    <w:rsid w:val="00734C63"/>
    <w:rsid w:val="00736E4E"/>
    <w:rsid w:val="00751AE7"/>
    <w:rsid w:val="007535F0"/>
    <w:rsid w:val="00760DC8"/>
    <w:rsid w:val="007635DD"/>
    <w:rsid w:val="00767D4C"/>
    <w:rsid w:val="00780D06"/>
    <w:rsid w:val="007829EC"/>
    <w:rsid w:val="007A75C6"/>
    <w:rsid w:val="007B05F3"/>
    <w:rsid w:val="007B76C1"/>
    <w:rsid w:val="007C7764"/>
    <w:rsid w:val="007D6FAB"/>
    <w:rsid w:val="007E7233"/>
    <w:rsid w:val="008107D7"/>
    <w:rsid w:val="00810A63"/>
    <w:rsid w:val="00827B45"/>
    <w:rsid w:val="0083785F"/>
    <w:rsid w:val="00840E1C"/>
    <w:rsid w:val="00863D53"/>
    <w:rsid w:val="008848CB"/>
    <w:rsid w:val="00887F23"/>
    <w:rsid w:val="008C2503"/>
    <w:rsid w:val="008D437D"/>
    <w:rsid w:val="00927239"/>
    <w:rsid w:val="009411B0"/>
    <w:rsid w:val="0094516C"/>
    <w:rsid w:val="00947F5F"/>
    <w:rsid w:val="00974E0B"/>
    <w:rsid w:val="0098180B"/>
    <w:rsid w:val="009C3C0F"/>
    <w:rsid w:val="009D1D96"/>
    <w:rsid w:val="009D39C2"/>
    <w:rsid w:val="009D3AF6"/>
    <w:rsid w:val="009E16D4"/>
    <w:rsid w:val="009E178F"/>
    <w:rsid w:val="009E6440"/>
    <w:rsid w:val="009F1DDC"/>
    <w:rsid w:val="009F55EB"/>
    <w:rsid w:val="00A12915"/>
    <w:rsid w:val="00A1608E"/>
    <w:rsid w:val="00A16CD6"/>
    <w:rsid w:val="00A17610"/>
    <w:rsid w:val="00A2743A"/>
    <w:rsid w:val="00A42AE7"/>
    <w:rsid w:val="00A56141"/>
    <w:rsid w:val="00A67570"/>
    <w:rsid w:val="00A7528B"/>
    <w:rsid w:val="00A94064"/>
    <w:rsid w:val="00AA3647"/>
    <w:rsid w:val="00AC5C8D"/>
    <w:rsid w:val="00AD060D"/>
    <w:rsid w:val="00AD24F7"/>
    <w:rsid w:val="00AE3D43"/>
    <w:rsid w:val="00B206FA"/>
    <w:rsid w:val="00B300E8"/>
    <w:rsid w:val="00B4230C"/>
    <w:rsid w:val="00B50B0B"/>
    <w:rsid w:val="00B71067"/>
    <w:rsid w:val="00B754AA"/>
    <w:rsid w:val="00B77621"/>
    <w:rsid w:val="00B81A2E"/>
    <w:rsid w:val="00B83387"/>
    <w:rsid w:val="00B86664"/>
    <w:rsid w:val="00B92A8E"/>
    <w:rsid w:val="00BA0CFC"/>
    <w:rsid w:val="00BB7148"/>
    <w:rsid w:val="00BC7E04"/>
    <w:rsid w:val="00BD34B6"/>
    <w:rsid w:val="00BE2259"/>
    <w:rsid w:val="00BF5DDC"/>
    <w:rsid w:val="00C123CB"/>
    <w:rsid w:val="00C200AE"/>
    <w:rsid w:val="00C20A18"/>
    <w:rsid w:val="00C214FE"/>
    <w:rsid w:val="00C53CF3"/>
    <w:rsid w:val="00CC1907"/>
    <w:rsid w:val="00CC747F"/>
    <w:rsid w:val="00CD77D8"/>
    <w:rsid w:val="00D13664"/>
    <w:rsid w:val="00D235B5"/>
    <w:rsid w:val="00D26FCB"/>
    <w:rsid w:val="00D652D9"/>
    <w:rsid w:val="00D67451"/>
    <w:rsid w:val="00D7060F"/>
    <w:rsid w:val="00D8369E"/>
    <w:rsid w:val="00D852B6"/>
    <w:rsid w:val="00D87ED7"/>
    <w:rsid w:val="00D95D45"/>
    <w:rsid w:val="00DB0001"/>
    <w:rsid w:val="00DB0C90"/>
    <w:rsid w:val="00DC5D2A"/>
    <w:rsid w:val="00DC626E"/>
    <w:rsid w:val="00DE7B52"/>
    <w:rsid w:val="00DF2E18"/>
    <w:rsid w:val="00E02C06"/>
    <w:rsid w:val="00E1691D"/>
    <w:rsid w:val="00E17BF8"/>
    <w:rsid w:val="00E25EA4"/>
    <w:rsid w:val="00E301CA"/>
    <w:rsid w:val="00E30CC2"/>
    <w:rsid w:val="00E422EA"/>
    <w:rsid w:val="00E56A37"/>
    <w:rsid w:val="00E70E61"/>
    <w:rsid w:val="00E757C5"/>
    <w:rsid w:val="00E8091B"/>
    <w:rsid w:val="00EA567F"/>
    <w:rsid w:val="00EC5F32"/>
    <w:rsid w:val="00ED5FF9"/>
    <w:rsid w:val="00EE03C8"/>
    <w:rsid w:val="00EF4A04"/>
    <w:rsid w:val="00F053B8"/>
    <w:rsid w:val="00F10959"/>
    <w:rsid w:val="00F17C1A"/>
    <w:rsid w:val="00F20BCC"/>
    <w:rsid w:val="00F22F80"/>
    <w:rsid w:val="00F311C7"/>
    <w:rsid w:val="00F32DCE"/>
    <w:rsid w:val="00F3498C"/>
    <w:rsid w:val="00F4716E"/>
    <w:rsid w:val="00F668F6"/>
    <w:rsid w:val="00F87859"/>
    <w:rsid w:val="00F93DB6"/>
    <w:rsid w:val="00FC1BD7"/>
    <w:rsid w:val="00FC2519"/>
    <w:rsid w:val="00FC63B6"/>
    <w:rsid w:val="00FE3677"/>
    <w:rsid w:val="00FF2B54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EF03926"/>
  <w15:chartTrackingRefBased/>
  <w15:docId w15:val="{F0E1C6F5-3D1C-4CBB-B80C-03C63FA8AA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810A63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2C387C"/>
    <w:pPr>
      <w:keepNext/>
      <w:keepLines/>
      <w:widowControl w:val="0"/>
      <w:pBdr>
        <w:top w:val="single" w:sz="18" w:space="10" w:color="000000" w:themeColor="text1"/>
        <w:left w:val="single" w:sz="18" w:space="4" w:color="000000" w:themeColor="text1"/>
        <w:bottom w:val="single" w:sz="18" w:space="0" w:color="000000" w:themeColor="text1"/>
        <w:right w:val="single" w:sz="18" w:space="4" w:color="000000" w:themeColor="tex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2C387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1,Recommendation,List Paragraph11,TOC style,lp1,Bullet OSM,Proposal Bullet List,Bullets,List Paragraph numbered,List Bullet indent,Level 3,Rec para,List 1,Other List,Bullet List,FooterText,numbered,列出段落,Dot 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1 Char,Recommendation Char,List Paragraph11 Char,TOC style Char,lp1 Char,Bullet OSM Char,Proposal Bullet List Char,Bullets Char,List Paragraph numbered Char,List Bullet indent Char,Level 3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paragraph" w:styleId="Revision">
    <w:name w:val="Revision"/>
    <w:hidden/>
    <w:uiPriority w:val="99"/>
    <w:semiHidden/>
    <w:rsid w:val="00F668F6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image" Target="media/image83.jpeg"/><Relationship Id="rId21" Type="http://schemas.openxmlformats.org/officeDocument/2006/relationships/image" Target="media/image14.jpeg"/><Relationship Id="rId42" Type="http://schemas.openxmlformats.org/officeDocument/2006/relationships/image" Target="media/image30.jpeg"/><Relationship Id="rId63" Type="http://schemas.openxmlformats.org/officeDocument/2006/relationships/image" Target="media/image42.png"/><Relationship Id="rId68" Type="http://schemas.openxmlformats.org/officeDocument/2006/relationships/image" Target="media/image45.png"/><Relationship Id="rId84" Type="http://schemas.openxmlformats.org/officeDocument/2006/relationships/image" Target="media/image56.png"/><Relationship Id="rId89" Type="http://schemas.openxmlformats.org/officeDocument/2006/relationships/image" Target="media/image620.png"/><Relationship Id="rId112" Type="http://schemas.openxmlformats.org/officeDocument/2006/relationships/image" Target="media/image78.jpeg"/><Relationship Id="rId16" Type="http://schemas.openxmlformats.org/officeDocument/2006/relationships/image" Target="media/image9.jpg"/><Relationship Id="rId107" Type="http://schemas.openxmlformats.org/officeDocument/2006/relationships/image" Target="media/image73.png"/><Relationship Id="rId11" Type="http://schemas.openxmlformats.org/officeDocument/2006/relationships/image" Target="media/image5.png"/><Relationship Id="rId32" Type="http://schemas.openxmlformats.org/officeDocument/2006/relationships/image" Target="media/image25.png"/><Relationship Id="rId37" Type="http://schemas.openxmlformats.org/officeDocument/2006/relationships/image" Target="media/image20.jpg"/><Relationship Id="rId53" Type="http://schemas.openxmlformats.org/officeDocument/2006/relationships/image" Target="media/image34.png"/><Relationship Id="rId58" Type="http://schemas.openxmlformats.org/officeDocument/2006/relationships/image" Target="media/image38.png"/><Relationship Id="rId74" Type="http://schemas.openxmlformats.org/officeDocument/2006/relationships/image" Target="media/image48.png"/><Relationship Id="rId79" Type="http://schemas.openxmlformats.org/officeDocument/2006/relationships/image" Target="media/image51.png"/><Relationship Id="rId102" Type="http://schemas.openxmlformats.org/officeDocument/2006/relationships/image" Target="media/image68.png"/><Relationship Id="rId123" Type="http://schemas.openxmlformats.org/officeDocument/2006/relationships/image" Target="media/image94.png"/><Relationship Id="rId128" Type="http://schemas.openxmlformats.org/officeDocument/2006/relationships/image" Target="media/image92.png"/><Relationship Id="rId5" Type="http://schemas.openxmlformats.org/officeDocument/2006/relationships/footnotes" Target="footnotes.xml"/><Relationship Id="rId90" Type="http://schemas.openxmlformats.org/officeDocument/2006/relationships/image" Target="media/image630.png"/><Relationship Id="rId95" Type="http://schemas.openxmlformats.org/officeDocument/2006/relationships/image" Target="media/image660.png"/><Relationship Id="rId22" Type="http://schemas.openxmlformats.org/officeDocument/2006/relationships/image" Target="media/image15.jpeg"/><Relationship Id="rId27" Type="http://schemas.openxmlformats.org/officeDocument/2006/relationships/image" Target="media/image15.png"/><Relationship Id="rId43" Type="http://schemas.openxmlformats.org/officeDocument/2006/relationships/hyperlink" Target="http://www.rbnz.govt.nz/cashfeedback" TargetMode="External"/><Relationship Id="rId64" Type="http://schemas.openxmlformats.org/officeDocument/2006/relationships/image" Target="media/image400.png"/><Relationship Id="rId69" Type="http://schemas.openxmlformats.org/officeDocument/2006/relationships/image" Target="media/image46.png"/><Relationship Id="rId113" Type="http://schemas.openxmlformats.org/officeDocument/2006/relationships/image" Target="media/image79.png"/><Relationship Id="rId118" Type="http://schemas.openxmlformats.org/officeDocument/2006/relationships/image" Target="media/image84.png"/><Relationship Id="rId80" Type="http://schemas.openxmlformats.org/officeDocument/2006/relationships/image" Target="media/image52.png"/><Relationship Id="rId85" Type="http://schemas.openxmlformats.org/officeDocument/2006/relationships/image" Target="media/image590.png"/><Relationship Id="rId12" Type="http://schemas.openxmlformats.org/officeDocument/2006/relationships/image" Target="media/image6.png"/><Relationship Id="rId17" Type="http://schemas.openxmlformats.org/officeDocument/2006/relationships/image" Target="media/image10.jpg"/><Relationship Id="rId33" Type="http://schemas.openxmlformats.org/officeDocument/2006/relationships/image" Target="media/image26.png"/><Relationship Id="rId38" Type="http://schemas.openxmlformats.org/officeDocument/2006/relationships/image" Target="media/image21.png"/><Relationship Id="rId59" Type="http://schemas.openxmlformats.org/officeDocument/2006/relationships/hyperlink" Target="http://www.nzsl.direct/rbnz" TargetMode="External"/><Relationship Id="rId103" Type="http://schemas.openxmlformats.org/officeDocument/2006/relationships/image" Target="media/image69.png"/><Relationship Id="rId108" Type="http://schemas.openxmlformats.org/officeDocument/2006/relationships/image" Target="media/image74.png"/><Relationship Id="rId124" Type="http://schemas.openxmlformats.org/officeDocument/2006/relationships/image" Target="media/image88.jpeg"/><Relationship Id="rId129" Type="http://schemas.openxmlformats.org/officeDocument/2006/relationships/footer" Target="footer1.xml"/><Relationship Id="rId54" Type="http://schemas.openxmlformats.org/officeDocument/2006/relationships/image" Target="media/image35.jpg"/><Relationship Id="rId70" Type="http://schemas.openxmlformats.org/officeDocument/2006/relationships/image" Target="media/image440.jpeg"/><Relationship Id="rId75" Type="http://schemas.openxmlformats.org/officeDocument/2006/relationships/image" Target="media/image49.png"/><Relationship Id="rId91" Type="http://schemas.openxmlformats.org/officeDocument/2006/relationships/image" Target="media/image59.png"/><Relationship Id="rId96" Type="http://schemas.openxmlformats.org/officeDocument/2006/relationships/image" Target="media/image6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16.png"/><Relationship Id="rId114" Type="http://schemas.openxmlformats.org/officeDocument/2006/relationships/image" Target="media/image80.png"/><Relationship Id="rId119" Type="http://schemas.openxmlformats.org/officeDocument/2006/relationships/image" Target="media/image85.png"/><Relationship Id="rId44" Type="http://schemas.openxmlformats.org/officeDocument/2006/relationships/image" Target="media/image31.png"/><Relationship Id="rId60" Type="http://schemas.openxmlformats.org/officeDocument/2006/relationships/image" Target="media/image39.png"/><Relationship Id="rId65" Type="http://schemas.openxmlformats.org/officeDocument/2006/relationships/image" Target="media/image41.png"/><Relationship Id="rId81" Type="http://schemas.openxmlformats.org/officeDocument/2006/relationships/image" Target="media/image53.png"/><Relationship Id="rId86" Type="http://schemas.openxmlformats.org/officeDocument/2006/relationships/image" Target="media/image600.png"/><Relationship Id="rId130" Type="http://schemas.openxmlformats.org/officeDocument/2006/relationships/footer" Target="footer2.xml"/><Relationship Id="rId13" Type="http://schemas.openxmlformats.org/officeDocument/2006/relationships/image" Target="media/image5.jpeg"/><Relationship Id="rId18" Type="http://schemas.openxmlformats.org/officeDocument/2006/relationships/image" Target="media/image11.jpg"/><Relationship Id="rId39" Type="http://schemas.openxmlformats.org/officeDocument/2006/relationships/image" Target="media/image22.png"/><Relationship Id="rId109" Type="http://schemas.openxmlformats.org/officeDocument/2006/relationships/image" Target="media/image75.png"/><Relationship Id="rId34" Type="http://schemas.openxmlformats.org/officeDocument/2006/relationships/image" Target="media/image27.png"/><Relationship Id="rId50" Type="http://schemas.openxmlformats.org/officeDocument/2006/relationships/image" Target="media/image290.png"/><Relationship Id="rId55" Type="http://schemas.openxmlformats.org/officeDocument/2006/relationships/hyperlink" Target="http://www.rbnz.govt.nz/cashfeedback" TargetMode="External"/><Relationship Id="rId76" Type="http://schemas.openxmlformats.org/officeDocument/2006/relationships/image" Target="media/image500.png"/><Relationship Id="rId97" Type="http://schemas.openxmlformats.org/officeDocument/2006/relationships/image" Target="media/image63.png"/><Relationship Id="rId104" Type="http://schemas.openxmlformats.org/officeDocument/2006/relationships/image" Target="media/image70.jpeg"/><Relationship Id="rId120" Type="http://schemas.openxmlformats.org/officeDocument/2006/relationships/image" Target="media/image86.png"/><Relationship Id="rId125" Type="http://schemas.openxmlformats.org/officeDocument/2006/relationships/image" Target="media/image89.jpeg"/><Relationship Id="rId7" Type="http://schemas.openxmlformats.org/officeDocument/2006/relationships/image" Target="media/image1.png"/><Relationship Id="rId71" Type="http://schemas.openxmlformats.org/officeDocument/2006/relationships/image" Target="media/image450.png"/><Relationship Id="rId92" Type="http://schemas.openxmlformats.org/officeDocument/2006/relationships/image" Target="media/image60.png"/><Relationship Id="rId2" Type="http://schemas.openxmlformats.org/officeDocument/2006/relationships/styles" Target="styles.xml"/><Relationship Id="rId29" Type="http://schemas.openxmlformats.org/officeDocument/2006/relationships/image" Target="media/image17.png"/><Relationship Id="rId24" Type="http://schemas.openxmlformats.org/officeDocument/2006/relationships/image" Target="media/image17.jpe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66" Type="http://schemas.openxmlformats.org/officeDocument/2006/relationships/image" Target="media/image43.jpeg"/><Relationship Id="rId87" Type="http://schemas.openxmlformats.org/officeDocument/2006/relationships/image" Target="media/image57.png"/><Relationship Id="rId110" Type="http://schemas.openxmlformats.org/officeDocument/2006/relationships/image" Target="media/image76.png"/><Relationship Id="rId115" Type="http://schemas.openxmlformats.org/officeDocument/2006/relationships/image" Target="media/image81.jpeg"/><Relationship Id="rId131" Type="http://schemas.openxmlformats.org/officeDocument/2006/relationships/fontTable" Target="fontTable.xml"/><Relationship Id="rId61" Type="http://schemas.openxmlformats.org/officeDocument/2006/relationships/image" Target="media/image40.jpg"/><Relationship Id="rId82" Type="http://schemas.openxmlformats.org/officeDocument/2006/relationships/image" Target="media/image54.png"/><Relationship Id="rId19" Type="http://schemas.openxmlformats.org/officeDocument/2006/relationships/image" Target="media/image12.jp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18.png"/><Relationship Id="rId56" Type="http://schemas.openxmlformats.org/officeDocument/2006/relationships/image" Target="media/image36.png"/><Relationship Id="rId77" Type="http://schemas.openxmlformats.org/officeDocument/2006/relationships/image" Target="media/image510.png"/><Relationship Id="rId100" Type="http://schemas.openxmlformats.org/officeDocument/2006/relationships/image" Target="media/image66.jpeg"/><Relationship Id="rId105" Type="http://schemas.openxmlformats.org/officeDocument/2006/relationships/image" Target="media/image71.png"/><Relationship Id="rId126" Type="http://schemas.openxmlformats.org/officeDocument/2006/relationships/image" Target="media/image90.png"/><Relationship Id="rId8" Type="http://schemas.openxmlformats.org/officeDocument/2006/relationships/image" Target="media/image2.jpeg"/><Relationship Id="rId51" Type="http://schemas.openxmlformats.org/officeDocument/2006/relationships/image" Target="media/image300.png"/><Relationship Id="rId72" Type="http://schemas.openxmlformats.org/officeDocument/2006/relationships/image" Target="media/image460.png"/><Relationship Id="rId93" Type="http://schemas.openxmlformats.org/officeDocument/2006/relationships/image" Target="media/image61.jpeg"/><Relationship Id="rId98" Type="http://schemas.openxmlformats.org/officeDocument/2006/relationships/image" Target="media/image64.png"/><Relationship Id="rId121" Type="http://schemas.openxmlformats.org/officeDocument/2006/relationships/image" Target="media/image87.png"/><Relationship Id="rId3" Type="http://schemas.openxmlformats.org/officeDocument/2006/relationships/settings" Target="settings.xml"/><Relationship Id="rId25" Type="http://schemas.openxmlformats.org/officeDocument/2006/relationships/image" Target="media/image13.png"/><Relationship Id="rId67" Type="http://schemas.openxmlformats.org/officeDocument/2006/relationships/image" Target="media/image44.jpeg"/><Relationship Id="rId116" Type="http://schemas.openxmlformats.org/officeDocument/2006/relationships/image" Target="media/image82.png"/><Relationship Id="rId20" Type="http://schemas.openxmlformats.org/officeDocument/2006/relationships/image" Target="media/image13.jpeg"/><Relationship Id="rId41" Type="http://schemas.openxmlformats.org/officeDocument/2006/relationships/image" Target="media/image29.png"/><Relationship Id="rId62" Type="http://schemas.openxmlformats.org/officeDocument/2006/relationships/image" Target="media/image41.jpg"/><Relationship Id="rId83" Type="http://schemas.openxmlformats.org/officeDocument/2006/relationships/image" Target="media/image55.png"/><Relationship Id="rId88" Type="http://schemas.openxmlformats.org/officeDocument/2006/relationships/image" Target="media/image58.png"/><Relationship Id="rId111" Type="http://schemas.openxmlformats.org/officeDocument/2006/relationships/image" Target="media/image77.png"/><Relationship Id="rId132" Type="http://schemas.openxmlformats.org/officeDocument/2006/relationships/theme" Target="theme/theme1.xml"/><Relationship Id="rId15" Type="http://schemas.openxmlformats.org/officeDocument/2006/relationships/image" Target="media/image8.jpg"/><Relationship Id="rId36" Type="http://schemas.openxmlformats.org/officeDocument/2006/relationships/image" Target="media/image19.png"/><Relationship Id="rId57" Type="http://schemas.openxmlformats.org/officeDocument/2006/relationships/image" Target="media/image37.png"/><Relationship Id="rId106" Type="http://schemas.openxmlformats.org/officeDocument/2006/relationships/image" Target="media/image72.png"/><Relationship Id="rId127" Type="http://schemas.openxmlformats.org/officeDocument/2006/relationships/image" Target="media/image91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52" Type="http://schemas.openxmlformats.org/officeDocument/2006/relationships/image" Target="media/image33.jpg"/><Relationship Id="rId73" Type="http://schemas.openxmlformats.org/officeDocument/2006/relationships/image" Target="media/image47.jpeg"/><Relationship Id="rId78" Type="http://schemas.openxmlformats.org/officeDocument/2006/relationships/image" Target="media/image50.png"/><Relationship Id="rId94" Type="http://schemas.openxmlformats.org/officeDocument/2006/relationships/image" Target="media/image68.jpeg"/><Relationship Id="rId99" Type="http://schemas.openxmlformats.org/officeDocument/2006/relationships/image" Target="media/image65.png"/><Relationship Id="rId101" Type="http://schemas.openxmlformats.org/officeDocument/2006/relationships/image" Target="media/image67.png"/><Relationship Id="rId122" Type="http://schemas.openxmlformats.org/officeDocument/2006/relationships/image" Target="media/image930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ropbox\Supporting%20documents\Templates%20and%20inserts\Easy%20Read%20Template%20January%202026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January 2026</Template>
  <TotalTime>1</TotalTime>
  <Pages>31</Pages>
  <Words>1334</Words>
  <Characters>7606</Characters>
  <Application>Microsoft Office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Make it Easy</cp:lastModifiedBy>
  <cp:revision>2</cp:revision>
  <dcterms:created xsi:type="dcterms:W3CDTF">2026-05-24T22:11:00Z</dcterms:created>
  <dcterms:modified xsi:type="dcterms:W3CDTF">2026-05-24T22:11:00Z</dcterms:modified>
</cp:coreProperties>
</file>